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20BC5" w14:textId="184FFC6E" w:rsidR="00AA6866" w:rsidRDefault="00923C57">
      <w:pPr>
        <w:pStyle w:val="Topptekst"/>
        <w:tabs>
          <w:tab w:val="clear" w:pos="4703"/>
          <w:tab w:val="clear" w:pos="9406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1" layoutInCell="1" allowOverlap="1" wp14:anchorId="1D8798FE" wp14:editId="7F91D2C6">
                <wp:simplePos x="0" y="0"/>
                <wp:positionH relativeFrom="column">
                  <wp:posOffset>-433070</wp:posOffset>
                </wp:positionH>
                <wp:positionV relativeFrom="paragraph">
                  <wp:posOffset>213995</wp:posOffset>
                </wp:positionV>
                <wp:extent cx="6419850" cy="2895600"/>
                <wp:effectExtent l="0" t="0" r="0" b="0"/>
                <wp:wrapNone/>
                <wp:docPr id="3" name="Text Box 5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C9204" w14:textId="77777777" w:rsidR="00776AB4" w:rsidRDefault="00776AB4" w:rsidP="00350B8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  <w:t>Kontroll-, ettersyn- og vedlikehold instruks og journal</w:t>
                            </w:r>
                          </w:p>
                          <w:p w14:paraId="541A7606" w14:textId="77777777" w:rsidR="00776AB4" w:rsidRDefault="00776AB4" w:rsidP="00350B8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</w:p>
                          <w:p w14:paraId="162EA477" w14:textId="77777777" w:rsidR="00776AB4" w:rsidRDefault="00776AB4" w:rsidP="00350B8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Riktig vedlikehold forebygger uønskede hendelser og sørger for at alt fungerer som forutsatt</w:t>
                            </w:r>
                          </w:p>
                          <w:p w14:paraId="16682C5E" w14:textId="77777777" w:rsidR="00776AB4" w:rsidRDefault="00776AB4" w:rsidP="00350B8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357AE266" w14:textId="77777777" w:rsidR="00776AB4" w:rsidRDefault="00776AB4" w:rsidP="00350B8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8798FE" id="_x0000_t202" coordsize="21600,21600" o:spt="202" path="m,l,21600r21600,l21600,xe">
                <v:stroke joinstyle="miter"/>
                <v:path gradientshapeok="t" o:connecttype="rect"/>
              </v:shapetype>
              <v:shape id="Text Box 5332" o:spid="_x0000_s1026" type="#_x0000_t202" style="position:absolute;margin-left:-34.1pt;margin-top:16.85pt;width:505.5pt;height:228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" stroked="f">
                <v:textbox>
                  <w:txbxContent>
                    <w:p w14:paraId="251C9204" w14:textId="77777777" w:rsidR="00776AB4" w:rsidRDefault="00776AB4" w:rsidP="00350B82">
                      <w:pPr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  <w:t>Kontroll-, ettersyn- og vedlikehold instruks og journal</w:t>
                      </w:r>
                    </w:p>
                    <w:p w14:paraId="541A7606" w14:textId="77777777" w:rsidR="00776AB4" w:rsidRDefault="00776AB4" w:rsidP="00350B82">
                      <w:pPr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</w:pPr>
                    </w:p>
                    <w:p w14:paraId="162EA477" w14:textId="77777777" w:rsidR="00776AB4" w:rsidRDefault="00776AB4" w:rsidP="00350B8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Riktig vedlikehold forebygger uønskede hendelser og sørger for at alt fungerer som forutsatt</w:t>
                      </w:r>
                    </w:p>
                    <w:p w14:paraId="16682C5E" w14:textId="77777777" w:rsidR="00776AB4" w:rsidRDefault="00776AB4" w:rsidP="00350B8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14:paraId="357AE266" w14:textId="77777777" w:rsidR="00776AB4" w:rsidRDefault="00776AB4" w:rsidP="00350B8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74A4E38" w14:textId="77777777" w:rsidR="00AA6866" w:rsidRDefault="00AA6866"/>
    <w:p w14:paraId="58A7A963" w14:textId="54D4D9FC" w:rsidR="00AA6866" w:rsidRDefault="00923C57">
      <w:pPr>
        <w:pStyle w:val="Topptekst"/>
        <w:tabs>
          <w:tab w:val="clear" w:pos="4703"/>
          <w:tab w:val="clear" w:pos="9406"/>
        </w:tabs>
        <w:rPr>
          <w:noProof/>
        </w:rPr>
        <w:sectPr w:rsidR="00AA6866" w:rsidSect="004B4DA8">
          <w:headerReference w:type="even" r:id="rId11"/>
          <w:headerReference w:type="default" r:id="rId12"/>
          <w:footerReference w:type="even" r:id="rId13"/>
          <w:footerReference w:type="default" r:id="rId14"/>
          <w:type w:val="oddPage"/>
          <w:pgSz w:w="11907" w:h="16840" w:code="9"/>
          <w:pgMar w:top="1418" w:right="1418" w:bottom="1418" w:left="1418" w:header="709" w:footer="709" w:gutter="284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604FF58" wp14:editId="3F87B919">
                <wp:simplePos x="0" y="0"/>
                <wp:positionH relativeFrom="column">
                  <wp:posOffset>-99060</wp:posOffset>
                </wp:positionH>
                <wp:positionV relativeFrom="paragraph">
                  <wp:posOffset>6991350</wp:posOffset>
                </wp:positionV>
                <wp:extent cx="1570990" cy="314325"/>
                <wp:effectExtent l="0" t="0" r="0" b="0"/>
                <wp:wrapNone/>
                <wp:docPr id="2" name="Text Box 5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1FAD83" w14:textId="77777777" w:rsidR="00776AB4" w:rsidRPr="00395634" w:rsidRDefault="00776AB4" w:rsidP="00395634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395634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Ikke la dette bli deg</w:t>
                            </w:r>
                          </w:p>
                          <w:p w14:paraId="21506597" w14:textId="77777777" w:rsidR="00776AB4" w:rsidRDefault="00776A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4FF58" id="Text Box 5475" o:spid="_x0000_s1027" type="#_x0000_t202" style="position:absolute;margin-left:-7.8pt;margin-top:550.5pt;width:123.7pt;height:24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" stroked="f">
                <v:textbox>
                  <w:txbxContent>
                    <w:p w14:paraId="731FAD83" w14:textId="77777777" w:rsidR="00776AB4" w:rsidRPr="00395634" w:rsidRDefault="00776AB4" w:rsidP="00395634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395634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Ikke la dette bli deg</w:t>
                      </w:r>
                    </w:p>
                    <w:p w14:paraId="21506597" w14:textId="77777777" w:rsidR="00776AB4" w:rsidRDefault="00776AB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6F0ED186" wp14:editId="39478916">
            <wp:simplePos x="0" y="0"/>
            <wp:positionH relativeFrom="column">
              <wp:posOffset>-99060</wp:posOffset>
            </wp:positionH>
            <wp:positionV relativeFrom="paragraph">
              <wp:posOffset>3152775</wp:posOffset>
            </wp:positionV>
            <wp:extent cx="5572125" cy="3952875"/>
            <wp:effectExtent l="0" t="0" r="0" b="0"/>
            <wp:wrapNone/>
            <wp:docPr id="5459" name="Bilde 5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A1C26" w14:textId="77777777" w:rsidR="0006418B" w:rsidRPr="001445D5" w:rsidRDefault="0006418B" w:rsidP="0006418B">
      <w:pPr>
        <w:rPr>
          <w:rFonts w:ascii="Arial" w:hAnsi="Arial" w:cs="Arial"/>
          <w:b/>
          <w:sz w:val="28"/>
          <w:szCs w:val="28"/>
        </w:rPr>
      </w:pPr>
      <w:r w:rsidRPr="001445D5">
        <w:rPr>
          <w:rFonts w:ascii="Arial" w:hAnsi="Arial" w:cs="Arial"/>
          <w:b/>
          <w:sz w:val="28"/>
          <w:szCs w:val="28"/>
        </w:rPr>
        <w:lastRenderedPageBreak/>
        <w:t>Innhold</w:t>
      </w:r>
      <w:r w:rsidR="007A5B6C" w:rsidRPr="001445D5">
        <w:rPr>
          <w:rFonts w:ascii="Arial" w:hAnsi="Arial" w:cs="Arial"/>
          <w:b/>
          <w:sz w:val="28"/>
          <w:szCs w:val="28"/>
        </w:rPr>
        <w:t>sfortegnelse</w:t>
      </w:r>
    </w:p>
    <w:p w14:paraId="0BB6A7D6" w14:textId="77777777" w:rsidR="0006418B" w:rsidRPr="005E422F" w:rsidRDefault="0006418B" w:rsidP="0006418B">
      <w:pPr>
        <w:rPr>
          <w:rFonts w:ascii="Arial" w:hAnsi="Arial" w:cs="Arial"/>
          <w:b/>
          <w:sz w:val="32"/>
        </w:rPr>
      </w:pPr>
    </w:p>
    <w:p w14:paraId="795181E6" w14:textId="77777777" w:rsidR="0006418B" w:rsidRPr="005E422F" w:rsidRDefault="0006418B" w:rsidP="0006418B">
      <w:pPr>
        <w:rPr>
          <w:rFonts w:ascii="Arial" w:hAnsi="Arial" w:cs="Arial"/>
          <w:b/>
          <w:sz w:val="32"/>
        </w:rPr>
      </w:pPr>
    </w:p>
    <w:p w14:paraId="46F1477F" w14:textId="77777777" w:rsidR="0006418B" w:rsidRPr="005E422F" w:rsidRDefault="0006418B" w:rsidP="0006418B">
      <w:pPr>
        <w:rPr>
          <w:rFonts w:ascii="Arial" w:hAnsi="Arial" w:cs="Arial"/>
          <w:b/>
          <w:sz w:val="32"/>
        </w:rPr>
      </w:pPr>
    </w:p>
    <w:p w14:paraId="31509F31" w14:textId="77777777" w:rsidR="0006418B" w:rsidRPr="005E422F" w:rsidRDefault="00F25F41" w:rsidP="007A5B6C">
      <w:pPr>
        <w:tabs>
          <w:tab w:val="left" w:leader="dot" w:pos="360"/>
          <w:tab w:val="left" w:leader="dot" w:pos="7797"/>
        </w:tabs>
        <w:spacing w:line="360" w:lineRule="auto"/>
        <w:ind w:right="-14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Anleggsdata, kontaktpersoner og tekniske data</w:t>
      </w:r>
      <w:r w:rsidR="0006418B" w:rsidRPr="005E422F">
        <w:rPr>
          <w:rFonts w:ascii="Arial" w:hAnsi="Arial" w:cs="Arial"/>
          <w:sz w:val="24"/>
          <w:szCs w:val="24"/>
        </w:rPr>
        <w:tab/>
      </w:r>
      <w:r w:rsidR="0006418B" w:rsidRPr="005E422F">
        <w:rPr>
          <w:rFonts w:ascii="Arial" w:hAnsi="Arial" w:cs="Arial"/>
          <w:sz w:val="24"/>
          <w:szCs w:val="24"/>
        </w:rPr>
        <w:tab/>
        <w:t xml:space="preserve">s. </w:t>
      </w:r>
      <w:r w:rsidR="00395634">
        <w:rPr>
          <w:rFonts w:ascii="Arial" w:hAnsi="Arial" w:cs="Arial"/>
          <w:sz w:val="24"/>
          <w:szCs w:val="24"/>
        </w:rPr>
        <w:t xml:space="preserve"> </w:t>
      </w:r>
      <w:r w:rsidR="007D46E8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-4</w:t>
      </w:r>
    </w:p>
    <w:p w14:paraId="7CF7DC49" w14:textId="77777777" w:rsidR="0006418B" w:rsidRPr="005E422F" w:rsidRDefault="007A5B6C" w:rsidP="007A5B6C">
      <w:pPr>
        <w:tabs>
          <w:tab w:val="left" w:leader="dot" w:pos="360"/>
          <w:tab w:val="left" w:leader="dot" w:pos="7797"/>
        </w:tabs>
        <w:spacing w:line="360" w:lineRule="auto"/>
        <w:ind w:right="-14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Generelt</w:t>
      </w:r>
      <w:r w:rsidR="0006418B" w:rsidRPr="005E422F">
        <w:rPr>
          <w:rFonts w:ascii="Arial" w:hAnsi="Arial" w:cs="Arial"/>
          <w:sz w:val="24"/>
          <w:szCs w:val="24"/>
        </w:rPr>
        <w:tab/>
      </w:r>
      <w:r w:rsidR="0006418B" w:rsidRPr="005E422F">
        <w:rPr>
          <w:rFonts w:ascii="Arial" w:hAnsi="Arial" w:cs="Arial"/>
          <w:sz w:val="24"/>
          <w:szCs w:val="24"/>
        </w:rPr>
        <w:tab/>
        <w:t xml:space="preserve">s. </w:t>
      </w:r>
      <w:r w:rsidR="00395634">
        <w:rPr>
          <w:rFonts w:ascii="Arial" w:hAnsi="Arial" w:cs="Arial"/>
          <w:sz w:val="24"/>
          <w:szCs w:val="24"/>
        </w:rPr>
        <w:t xml:space="preserve">    </w:t>
      </w:r>
      <w:r w:rsidR="007D46E8">
        <w:rPr>
          <w:rFonts w:ascii="Arial" w:hAnsi="Arial" w:cs="Arial"/>
          <w:sz w:val="24"/>
          <w:szCs w:val="24"/>
        </w:rPr>
        <w:t>4</w:t>
      </w:r>
    </w:p>
    <w:p w14:paraId="4BCAD348" w14:textId="77777777" w:rsidR="0006418B" w:rsidRPr="005E422F" w:rsidRDefault="00395634" w:rsidP="007A5B6C">
      <w:pPr>
        <w:tabs>
          <w:tab w:val="left" w:leader="dot" w:pos="360"/>
          <w:tab w:val="left" w:leader="dot" w:pos="7797"/>
        </w:tabs>
        <w:spacing w:line="360" w:lineRule="auto"/>
        <w:ind w:right="-14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Skjema for alarmorganisering</w:t>
      </w:r>
      <w:r w:rsidR="0006418B" w:rsidRPr="005E422F">
        <w:rPr>
          <w:rFonts w:ascii="Arial" w:hAnsi="Arial" w:cs="Arial"/>
          <w:sz w:val="24"/>
          <w:szCs w:val="24"/>
        </w:rPr>
        <w:tab/>
      </w:r>
      <w:r w:rsidR="0006418B" w:rsidRPr="005E422F">
        <w:rPr>
          <w:rFonts w:ascii="Arial" w:hAnsi="Arial" w:cs="Arial"/>
          <w:sz w:val="24"/>
          <w:szCs w:val="24"/>
        </w:rPr>
        <w:tab/>
        <w:t>s.</w:t>
      </w:r>
      <w:r>
        <w:rPr>
          <w:rFonts w:ascii="Arial" w:hAnsi="Arial" w:cs="Arial"/>
          <w:sz w:val="24"/>
          <w:szCs w:val="24"/>
        </w:rPr>
        <w:t xml:space="preserve">    </w:t>
      </w:r>
      <w:r w:rsidR="0006418B" w:rsidRPr="005E422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5</w:t>
      </w:r>
    </w:p>
    <w:p w14:paraId="3F184740" w14:textId="77777777" w:rsidR="0006418B" w:rsidRPr="005E422F" w:rsidRDefault="00395634" w:rsidP="007A5B6C">
      <w:pPr>
        <w:tabs>
          <w:tab w:val="left" w:leader="dot" w:pos="360"/>
          <w:tab w:val="left" w:leader="dot" w:pos="7797"/>
        </w:tabs>
        <w:spacing w:line="360" w:lineRule="auto"/>
        <w:ind w:right="-14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Info og hva er kontroll, ettersyn og vedlikehold</w:t>
      </w:r>
      <w:r w:rsidR="0006418B" w:rsidRPr="005E422F">
        <w:rPr>
          <w:rFonts w:ascii="Arial" w:hAnsi="Arial" w:cs="Arial"/>
          <w:sz w:val="24"/>
          <w:szCs w:val="24"/>
        </w:rPr>
        <w:tab/>
      </w:r>
      <w:r w:rsidR="0006418B" w:rsidRPr="005E422F">
        <w:rPr>
          <w:rFonts w:ascii="Arial" w:hAnsi="Arial" w:cs="Arial"/>
          <w:sz w:val="24"/>
          <w:szCs w:val="24"/>
        </w:rPr>
        <w:tab/>
        <w:t xml:space="preserve">s. </w:t>
      </w:r>
      <w:r>
        <w:rPr>
          <w:rFonts w:ascii="Arial" w:hAnsi="Arial" w:cs="Arial"/>
          <w:sz w:val="24"/>
          <w:szCs w:val="24"/>
        </w:rPr>
        <w:t xml:space="preserve">    6</w:t>
      </w:r>
      <w:r w:rsidR="00847400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t>Hva slags utstyr er installert</w:t>
      </w:r>
      <w:r w:rsidR="00847400">
        <w:rPr>
          <w:rFonts w:ascii="Arial" w:hAnsi="Arial" w:cs="Arial"/>
          <w:b/>
          <w:sz w:val="24"/>
          <w:szCs w:val="24"/>
        </w:rPr>
        <w:t>.</w:t>
      </w:r>
      <w:r w:rsidR="00847400" w:rsidRPr="005E422F">
        <w:rPr>
          <w:rFonts w:ascii="Arial" w:hAnsi="Arial" w:cs="Arial"/>
          <w:sz w:val="24"/>
          <w:szCs w:val="24"/>
        </w:rPr>
        <w:tab/>
      </w:r>
      <w:r w:rsidR="00847400" w:rsidRPr="005E422F">
        <w:rPr>
          <w:rFonts w:ascii="Arial" w:hAnsi="Arial" w:cs="Arial"/>
          <w:sz w:val="24"/>
          <w:szCs w:val="24"/>
        </w:rPr>
        <w:tab/>
        <w:t xml:space="preserve">s. </w:t>
      </w:r>
      <w:r>
        <w:rPr>
          <w:rFonts w:ascii="Arial" w:hAnsi="Arial" w:cs="Arial"/>
          <w:sz w:val="24"/>
          <w:szCs w:val="24"/>
        </w:rPr>
        <w:t xml:space="preserve">  7-8</w:t>
      </w:r>
      <w:r w:rsidR="00847400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t>Kontroll og vedlikehold, hva skal utføres når og hvordan</w:t>
      </w:r>
      <w:r w:rsidR="00847400">
        <w:rPr>
          <w:rFonts w:ascii="Arial" w:hAnsi="Arial" w:cs="Arial"/>
          <w:sz w:val="24"/>
          <w:szCs w:val="24"/>
        </w:rPr>
        <w:tab/>
      </w:r>
      <w:r w:rsidR="00847400">
        <w:rPr>
          <w:rFonts w:ascii="Arial" w:hAnsi="Arial" w:cs="Arial"/>
          <w:sz w:val="24"/>
          <w:szCs w:val="24"/>
        </w:rPr>
        <w:tab/>
        <w:t xml:space="preserve">s. </w:t>
      </w:r>
      <w:r>
        <w:rPr>
          <w:rFonts w:ascii="Arial" w:hAnsi="Arial" w:cs="Arial"/>
          <w:sz w:val="24"/>
          <w:szCs w:val="24"/>
        </w:rPr>
        <w:t xml:space="preserve"> 9-10</w:t>
      </w:r>
    </w:p>
    <w:p w14:paraId="217230C7" w14:textId="77777777" w:rsidR="0006418B" w:rsidRPr="005E422F" w:rsidRDefault="00395634" w:rsidP="007A5B6C">
      <w:pPr>
        <w:tabs>
          <w:tab w:val="left" w:leader="dot" w:pos="360"/>
          <w:tab w:val="left" w:leader="dot" w:pos="7797"/>
        </w:tabs>
        <w:spacing w:line="360" w:lineRule="auto"/>
        <w:ind w:right="-14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Loggbok og vedlikeholdsjournal</w:t>
      </w:r>
      <w:r w:rsidR="0006418B" w:rsidRPr="005E422F">
        <w:rPr>
          <w:rFonts w:ascii="Arial" w:hAnsi="Arial" w:cs="Arial"/>
          <w:sz w:val="24"/>
          <w:szCs w:val="24"/>
        </w:rPr>
        <w:tab/>
      </w:r>
      <w:r w:rsidR="0006418B" w:rsidRPr="005E422F">
        <w:rPr>
          <w:rFonts w:ascii="Arial" w:hAnsi="Arial" w:cs="Arial"/>
          <w:sz w:val="24"/>
          <w:szCs w:val="24"/>
        </w:rPr>
        <w:tab/>
        <w:t>s.</w:t>
      </w:r>
      <w:r>
        <w:rPr>
          <w:rFonts w:ascii="Arial" w:hAnsi="Arial" w:cs="Arial"/>
          <w:sz w:val="24"/>
          <w:szCs w:val="24"/>
        </w:rPr>
        <w:t>11-12</w:t>
      </w:r>
    </w:p>
    <w:p w14:paraId="34C6038E" w14:textId="77777777" w:rsidR="00AA21BE" w:rsidRDefault="00395634" w:rsidP="007A5B6C">
      <w:pPr>
        <w:tabs>
          <w:tab w:val="left" w:leader="dot" w:pos="360"/>
          <w:tab w:val="left" w:leader="dot" w:pos="7797"/>
        </w:tabs>
        <w:spacing w:line="360" w:lineRule="auto"/>
        <w:ind w:right="-14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Eksempler på alarmorganisering</w:t>
      </w:r>
      <w:r w:rsidR="0006418B" w:rsidRPr="005E422F">
        <w:rPr>
          <w:rFonts w:ascii="Arial" w:hAnsi="Arial" w:cs="Arial"/>
          <w:sz w:val="24"/>
          <w:szCs w:val="24"/>
        </w:rPr>
        <w:tab/>
      </w:r>
      <w:r w:rsidR="005E422F">
        <w:rPr>
          <w:rFonts w:ascii="Arial" w:hAnsi="Arial" w:cs="Arial"/>
          <w:sz w:val="24"/>
          <w:szCs w:val="24"/>
        </w:rPr>
        <w:tab/>
      </w:r>
      <w:r w:rsidR="0006418B" w:rsidRPr="005E422F">
        <w:rPr>
          <w:rFonts w:ascii="Arial" w:hAnsi="Arial" w:cs="Arial"/>
          <w:sz w:val="24"/>
          <w:szCs w:val="24"/>
        </w:rPr>
        <w:t xml:space="preserve">s. </w:t>
      </w:r>
      <w:r w:rsidR="00847400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3-14</w:t>
      </w:r>
    </w:p>
    <w:p w14:paraId="2B834072" w14:textId="77777777" w:rsidR="0006418B" w:rsidRPr="005E422F" w:rsidRDefault="0006418B" w:rsidP="005E422F">
      <w:pPr>
        <w:tabs>
          <w:tab w:val="left" w:leader="dot" w:pos="360"/>
          <w:tab w:val="left" w:leader="dot" w:pos="7371"/>
        </w:tabs>
        <w:spacing w:line="360" w:lineRule="auto"/>
        <w:rPr>
          <w:rFonts w:ascii="Arial" w:hAnsi="Arial" w:cs="Arial"/>
          <w:b/>
          <w:sz w:val="28"/>
        </w:rPr>
      </w:pPr>
    </w:p>
    <w:p w14:paraId="654C116E" w14:textId="77777777" w:rsidR="0006418B" w:rsidRDefault="0006418B" w:rsidP="0006418B">
      <w:pPr>
        <w:tabs>
          <w:tab w:val="left" w:leader="dot" w:pos="360"/>
          <w:tab w:val="left" w:leader="dot" w:pos="7371"/>
        </w:tabs>
        <w:rPr>
          <w:rFonts w:ascii="Comic Sans MS" w:hAnsi="Comic Sans MS"/>
          <w:b/>
          <w:sz w:val="28"/>
        </w:rPr>
      </w:pPr>
    </w:p>
    <w:p w14:paraId="324595C2" w14:textId="77777777" w:rsidR="0006418B" w:rsidRPr="00E8227B" w:rsidRDefault="0006418B" w:rsidP="0006418B">
      <w:pPr>
        <w:ind w:left="794"/>
        <w:rPr>
          <w:rFonts w:ascii="Arial" w:hAnsi="Arial" w:cs="Arial"/>
          <w:b/>
          <w:sz w:val="28"/>
        </w:rPr>
      </w:pPr>
    </w:p>
    <w:p w14:paraId="328F036D" w14:textId="77777777" w:rsidR="0006418B" w:rsidRPr="00E8227B" w:rsidRDefault="0006418B" w:rsidP="0006418B">
      <w:pPr>
        <w:ind w:left="794"/>
        <w:rPr>
          <w:rFonts w:ascii="Arial" w:hAnsi="Arial" w:cs="Arial"/>
          <w:b/>
          <w:sz w:val="28"/>
        </w:rPr>
      </w:pPr>
    </w:p>
    <w:p w14:paraId="33833F2B" w14:textId="77777777" w:rsidR="0006418B" w:rsidRPr="00E8227B" w:rsidRDefault="0006418B" w:rsidP="0006418B">
      <w:pPr>
        <w:ind w:left="794"/>
        <w:rPr>
          <w:rFonts w:ascii="Arial" w:hAnsi="Arial" w:cs="Arial"/>
          <w:b/>
          <w:sz w:val="28"/>
        </w:rPr>
      </w:pPr>
    </w:p>
    <w:p w14:paraId="4D1B34E7" w14:textId="77777777" w:rsidR="0006418B" w:rsidRPr="00E8227B" w:rsidRDefault="0006418B" w:rsidP="0006418B">
      <w:pPr>
        <w:ind w:left="794"/>
        <w:rPr>
          <w:rFonts w:ascii="Arial" w:hAnsi="Arial" w:cs="Arial"/>
          <w:b/>
          <w:sz w:val="28"/>
        </w:rPr>
      </w:pPr>
    </w:p>
    <w:p w14:paraId="27C96B6B" w14:textId="77777777" w:rsidR="0006418B" w:rsidRPr="00E8227B" w:rsidRDefault="0006418B" w:rsidP="0006418B">
      <w:pPr>
        <w:ind w:left="794"/>
        <w:rPr>
          <w:rFonts w:ascii="Arial" w:hAnsi="Arial" w:cs="Arial"/>
          <w:b/>
          <w:sz w:val="28"/>
        </w:rPr>
      </w:pPr>
    </w:p>
    <w:p w14:paraId="752AB81E" w14:textId="77777777" w:rsidR="0006418B" w:rsidRPr="00E8227B" w:rsidRDefault="0006418B" w:rsidP="0006418B">
      <w:pPr>
        <w:ind w:left="794"/>
        <w:rPr>
          <w:rFonts w:ascii="Arial" w:hAnsi="Arial" w:cs="Arial"/>
          <w:b/>
          <w:sz w:val="28"/>
        </w:rPr>
      </w:pPr>
    </w:p>
    <w:p w14:paraId="02E64559" w14:textId="77777777" w:rsidR="0006418B" w:rsidRPr="00E8227B" w:rsidRDefault="0006418B" w:rsidP="0006418B">
      <w:pPr>
        <w:ind w:left="794"/>
        <w:rPr>
          <w:rFonts w:ascii="Arial" w:hAnsi="Arial" w:cs="Arial"/>
          <w:b/>
          <w:sz w:val="28"/>
        </w:rPr>
      </w:pPr>
    </w:p>
    <w:p w14:paraId="56FF10EB" w14:textId="77777777" w:rsidR="0006418B" w:rsidRPr="00E8227B" w:rsidRDefault="0006418B" w:rsidP="0006418B">
      <w:pPr>
        <w:ind w:left="794"/>
        <w:rPr>
          <w:rFonts w:ascii="Arial" w:hAnsi="Arial" w:cs="Arial"/>
          <w:b/>
          <w:sz w:val="28"/>
        </w:rPr>
      </w:pPr>
    </w:p>
    <w:p w14:paraId="1238D9F3" w14:textId="77777777" w:rsidR="0006418B" w:rsidRPr="00E8227B" w:rsidRDefault="0006418B" w:rsidP="0006418B">
      <w:pPr>
        <w:ind w:left="794"/>
        <w:rPr>
          <w:rFonts w:ascii="Arial" w:hAnsi="Arial" w:cs="Arial"/>
          <w:b/>
          <w:sz w:val="28"/>
        </w:rPr>
      </w:pPr>
    </w:p>
    <w:p w14:paraId="2A0DE9D7" w14:textId="77777777" w:rsidR="0006418B" w:rsidRPr="00E8227B" w:rsidRDefault="0006418B" w:rsidP="0006418B">
      <w:pPr>
        <w:ind w:left="794"/>
        <w:rPr>
          <w:rFonts w:ascii="Arial" w:hAnsi="Arial" w:cs="Arial"/>
          <w:b/>
          <w:sz w:val="28"/>
        </w:rPr>
      </w:pPr>
    </w:p>
    <w:p w14:paraId="72D0972C" w14:textId="77777777" w:rsidR="0006418B" w:rsidRPr="00E8227B" w:rsidRDefault="0006418B" w:rsidP="0006418B">
      <w:pPr>
        <w:ind w:left="794"/>
        <w:rPr>
          <w:rFonts w:ascii="Arial" w:hAnsi="Arial" w:cs="Arial"/>
          <w:b/>
          <w:sz w:val="28"/>
        </w:rPr>
      </w:pPr>
    </w:p>
    <w:p w14:paraId="47446A6C" w14:textId="77777777" w:rsidR="0006418B" w:rsidRPr="00E8227B" w:rsidRDefault="0006418B" w:rsidP="0006418B">
      <w:pPr>
        <w:rPr>
          <w:rFonts w:ascii="Arial" w:hAnsi="Arial" w:cs="Arial"/>
          <w:b/>
          <w:sz w:val="28"/>
        </w:rPr>
      </w:pPr>
    </w:p>
    <w:p w14:paraId="26B37964" w14:textId="77777777" w:rsidR="00473533" w:rsidRPr="00E8227B" w:rsidRDefault="00473533" w:rsidP="0006418B">
      <w:pPr>
        <w:ind w:left="794"/>
        <w:rPr>
          <w:rFonts w:ascii="Arial" w:hAnsi="Arial" w:cs="Arial"/>
          <w:b/>
          <w:sz w:val="28"/>
        </w:rPr>
      </w:pPr>
    </w:p>
    <w:p w14:paraId="4E44C818" w14:textId="77777777" w:rsidR="00473533" w:rsidRPr="00E8227B" w:rsidRDefault="00473533" w:rsidP="0006418B">
      <w:pPr>
        <w:ind w:left="794"/>
        <w:rPr>
          <w:rFonts w:ascii="Arial" w:hAnsi="Arial" w:cs="Arial"/>
          <w:b/>
          <w:sz w:val="28"/>
        </w:rPr>
      </w:pPr>
    </w:p>
    <w:p w14:paraId="3FBD2798" w14:textId="77777777" w:rsidR="00E8227B" w:rsidRDefault="00E8227B" w:rsidP="0006418B">
      <w:pPr>
        <w:ind w:left="794"/>
        <w:rPr>
          <w:rFonts w:ascii="Arial" w:hAnsi="Arial" w:cs="Arial"/>
          <w:b/>
          <w:sz w:val="32"/>
          <w:szCs w:val="32"/>
        </w:rPr>
      </w:pPr>
    </w:p>
    <w:p w14:paraId="56A4DB1E" w14:textId="77777777" w:rsidR="00E8227B" w:rsidRPr="00E8227B" w:rsidRDefault="00E8227B" w:rsidP="0006418B">
      <w:pPr>
        <w:ind w:left="794"/>
        <w:rPr>
          <w:rFonts w:ascii="Arial" w:hAnsi="Arial" w:cs="Arial"/>
          <w:b/>
          <w:sz w:val="32"/>
          <w:szCs w:val="32"/>
        </w:rPr>
      </w:pPr>
    </w:p>
    <w:p w14:paraId="0D76F321" w14:textId="77777777" w:rsidR="00E8227B" w:rsidRDefault="00E8227B" w:rsidP="0006418B">
      <w:pPr>
        <w:ind w:left="794"/>
        <w:rPr>
          <w:rFonts w:ascii="Arial" w:hAnsi="Arial" w:cs="Arial"/>
          <w:b/>
          <w:sz w:val="32"/>
          <w:szCs w:val="32"/>
        </w:rPr>
      </w:pPr>
    </w:p>
    <w:p w14:paraId="2759FBAD" w14:textId="77777777" w:rsidR="00E8227B" w:rsidRDefault="00E8227B" w:rsidP="0006418B">
      <w:pPr>
        <w:ind w:left="794"/>
        <w:rPr>
          <w:rFonts w:ascii="Arial" w:hAnsi="Arial" w:cs="Arial"/>
          <w:b/>
          <w:sz w:val="32"/>
          <w:szCs w:val="32"/>
        </w:rPr>
      </w:pPr>
    </w:p>
    <w:p w14:paraId="4218E8A6" w14:textId="77777777" w:rsidR="00E13035" w:rsidRDefault="00E13035" w:rsidP="0006418B">
      <w:pPr>
        <w:ind w:left="794"/>
        <w:rPr>
          <w:rFonts w:ascii="Arial" w:hAnsi="Arial" w:cs="Arial"/>
          <w:b/>
          <w:sz w:val="32"/>
          <w:szCs w:val="32"/>
        </w:rPr>
      </w:pPr>
    </w:p>
    <w:p w14:paraId="50A2091D" w14:textId="77777777" w:rsidR="003B6564" w:rsidRDefault="003B6564" w:rsidP="003B6564">
      <w:pPr>
        <w:pStyle w:val="Brdtekst"/>
        <w:spacing w:after="60"/>
        <w:ind w:left="0"/>
        <w:rPr>
          <w:sz w:val="24"/>
        </w:rPr>
      </w:pPr>
    </w:p>
    <w:p w14:paraId="73446B15" w14:textId="77777777" w:rsidR="00395634" w:rsidRDefault="00395634" w:rsidP="003B6564">
      <w:pPr>
        <w:pStyle w:val="Brdtekst"/>
        <w:spacing w:after="60"/>
        <w:ind w:left="0"/>
        <w:rPr>
          <w:sz w:val="24"/>
        </w:rPr>
      </w:pPr>
    </w:p>
    <w:p w14:paraId="22CD04C2" w14:textId="77777777" w:rsidR="00395634" w:rsidRDefault="00395634" w:rsidP="003B6564">
      <w:pPr>
        <w:pStyle w:val="Brdtekst"/>
        <w:spacing w:after="60"/>
        <w:ind w:left="0"/>
        <w:rPr>
          <w:sz w:val="24"/>
        </w:rPr>
      </w:pPr>
    </w:p>
    <w:p w14:paraId="2E3C5155" w14:textId="77777777" w:rsidR="00395634" w:rsidRDefault="00395634" w:rsidP="003B6564">
      <w:pPr>
        <w:pStyle w:val="Brdtekst"/>
        <w:spacing w:after="60"/>
        <w:ind w:left="0"/>
        <w:rPr>
          <w:sz w:val="24"/>
        </w:rPr>
      </w:pPr>
    </w:p>
    <w:p w14:paraId="5B08EEF6" w14:textId="77777777" w:rsidR="003B6564" w:rsidRDefault="003B6564" w:rsidP="003B6564">
      <w:pPr>
        <w:pStyle w:val="Brdtekst"/>
        <w:spacing w:after="60"/>
        <w:ind w:left="0"/>
        <w:rPr>
          <w:sz w:val="24"/>
        </w:rPr>
      </w:pPr>
    </w:p>
    <w:p w14:paraId="00C43F58" w14:textId="77777777" w:rsidR="00106119" w:rsidRDefault="00106119" w:rsidP="003B6564">
      <w:pPr>
        <w:pStyle w:val="Brdtekst"/>
        <w:spacing w:after="60"/>
        <w:ind w:left="0"/>
        <w:rPr>
          <w:sz w:val="24"/>
        </w:rPr>
      </w:pPr>
    </w:p>
    <w:p w14:paraId="03BEBCA2" w14:textId="5624A325" w:rsidR="002D488D" w:rsidRDefault="002D488D" w:rsidP="003B6564">
      <w:pPr>
        <w:pStyle w:val="Brdtekst"/>
        <w:ind w:left="0"/>
        <w:rPr>
          <w:rFonts w:ascii="Arial" w:hAnsi="Arial" w:cs="Arial"/>
          <w:b/>
          <w:sz w:val="28"/>
          <w:szCs w:val="28"/>
        </w:rPr>
      </w:pPr>
    </w:p>
    <w:p w14:paraId="47574607" w14:textId="77777777" w:rsidR="0006418B" w:rsidRPr="00473533" w:rsidRDefault="002D488D" w:rsidP="003B6564">
      <w:pPr>
        <w:pStyle w:val="Brdtekst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lastRenderedPageBreak/>
        <w:t>Anleggsoppbygning og informasjon om anlegget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7015"/>
      </w:tblGrid>
      <w:tr w:rsidR="003B6564" w14:paraId="2D922F72" w14:textId="77777777" w:rsidTr="00F25F41">
        <w:trPr>
          <w:cantSplit/>
        </w:trPr>
        <w:tc>
          <w:tcPr>
            <w:tcW w:w="9212" w:type="dxa"/>
            <w:gridSpan w:val="2"/>
            <w:shd w:val="clear" w:color="auto" w:fill="FFFFFF"/>
          </w:tcPr>
          <w:p w14:paraId="7A266233" w14:textId="77777777" w:rsidR="003B6564" w:rsidRDefault="00F25F41" w:rsidP="00F25F41">
            <w:pPr>
              <w:jc w:val="center"/>
              <w:rPr>
                <w:b/>
              </w:rPr>
            </w:pPr>
            <w:r>
              <w:rPr>
                <w:b/>
              </w:rPr>
              <w:t xml:space="preserve">Hvem er </w:t>
            </w:r>
            <w:r w:rsidR="002D488D">
              <w:rPr>
                <w:b/>
              </w:rPr>
              <w:t xml:space="preserve">produsent </w:t>
            </w:r>
            <w:r>
              <w:rPr>
                <w:b/>
              </w:rPr>
              <w:t>/</w:t>
            </w:r>
            <w:r w:rsidR="002D488D">
              <w:rPr>
                <w:b/>
              </w:rPr>
              <w:t xml:space="preserve"> </w:t>
            </w:r>
            <w:r>
              <w:rPr>
                <w:b/>
              </w:rPr>
              <w:t>leverandør</w:t>
            </w:r>
            <w:r w:rsidR="003B6564">
              <w:rPr>
                <w:b/>
              </w:rPr>
              <w:t>:</w:t>
            </w:r>
          </w:p>
        </w:tc>
      </w:tr>
      <w:tr w:rsidR="003B6564" w14:paraId="40A20DC7" w14:textId="77777777" w:rsidTr="00F25F41">
        <w:trPr>
          <w:trHeight w:val="397"/>
        </w:trPr>
        <w:tc>
          <w:tcPr>
            <w:tcW w:w="2197" w:type="dxa"/>
          </w:tcPr>
          <w:p w14:paraId="5C32F810" w14:textId="77777777" w:rsidR="003B6564" w:rsidRDefault="00F25F41" w:rsidP="00F25F41">
            <w:pPr>
              <w:spacing w:before="60" w:after="40"/>
            </w:pPr>
            <w:r>
              <w:t>Produsent/leverandør</w:t>
            </w:r>
          </w:p>
        </w:tc>
        <w:tc>
          <w:tcPr>
            <w:tcW w:w="7015" w:type="dxa"/>
          </w:tcPr>
          <w:p w14:paraId="2A635AE0" w14:textId="77777777" w:rsidR="003B6564" w:rsidRDefault="003B6564" w:rsidP="000D2D4C">
            <w:pPr>
              <w:spacing w:before="60" w:after="40"/>
            </w:pPr>
          </w:p>
        </w:tc>
      </w:tr>
      <w:tr w:rsidR="003B6564" w14:paraId="41173BE8" w14:textId="77777777" w:rsidTr="00F25F41">
        <w:trPr>
          <w:trHeight w:val="397"/>
        </w:trPr>
        <w:tc>
          <w:tcPr>
            <w:tcW w:w="2197" w:type="dxa"/>
          </w:tcPr>
          <w:p w14:paraId="23F7734C" w14:textId="77777777" w:rsidR="003B6564" w:rsidRDefault="00F25F41" w:rsidP="00F25F41">
            <w:pPr>
              <w:spacing w:before="60" w:after="40"/>
            </w:pPr>
            <w:r>
              <w:t>Adresse:</w:t>
            </w:r>
          </w:p>
        </w:tc>
        <w:tc>
          <w:tcPr>
            <w:tcW w:w="7015" w:type="dxa"/>
          </w:tcPr>
          <w:p w14:paraId="670EE294" w14:textId="77777777" w:rsidR="003B6564" w:rsidRDefault="003B6564" w:rsidP="000D2D4C">
            <w:pPr>
              <w:spacing w:before="60" w:after="40"/>
            </w:pPr>
          </w:p>
        </w:tc>
      </w:tr>
      <w:tr w:rsidR="003B6564" w14:paraId="2A44F2CD" w14:textId="77777777" w:rsidTr="00F25F41">
        <w:trPr>
          <w:trHeight w:val="397"/>
        </w:trPr>
        <w:tc>
          <w:tcPr>
            <w:tcW w:w="2197" w:type="dxa"/>
          </w:tcPr>
          <w:p w14:paraId="3361FB97" w14:textId="77777777" w:rsidR="003B6564" w:rsidRDefault="003B6564" w:rsidP="000D2D4C">
            <w:pPr>
              <w:spacing w:before="60" w:after="40"/>
            </w:pPr>
            <w:r>
              <w:t>Tlf.:</w:t>
            </w:r>
          </w:p>
        </w:tc>
        <w:tc>
          <w:tcPr>
            <w:tcW w:w="7015" w:type="dxa"/>
          </w:tcPr>
          <w:p w14:paraId="50FD8E32" w14:textId="77777777" w:rsidR="003B6564" w:rsidRDefault="003B6564" w:rsidP="000D2D4C">
            <w:pPr>
              <w:spacing w:before="60" w:after="40"/>
            </w:pPr>
          </w:p>
        </w:tc>
      </w:tr>
      <w:tr w:rsidR="00F25F41" w14:paraId="0D5DB69A" w14:textId="77777777" w:rsidTr="00F25F41">
        <w:trPr>
          <w:trHeight w:val="397"/>
        </w:trPr>
        <w:tc>
          <w:tcPr>
            <w:tcW w:w="2197" w:type="dxa"/>
          </w:tcPr>
          <w:p w14:paraId="322365C2" w14:textId="77777777" w:rsidR="00F25F41" w:rsidRDefault="00F25F41" w:rsidP="000D2D4C">
            <w:pPr>
              <w:spacing w:before="60" w:after="40"/>
            </w:pPr>
            <w:r>
              <w:t>Web adresse:</w:t>
            </w:r>
          </w:p>
        </w:tc>
        <w:tc>
          <w:tcPr>
            <w:tcW w:w="7015" w:type="dxa"/>
          </w:tcPr>
          <w:p w14:paraId="1303A1AA" w14:textId="77777777" w:rsidR="00F25F41" w:rsidRDefault="00F25F41" w:rsidP="000D2D4C">
            <w:pPr>
              <w:spacing w:before="60" w:after="40"/>
            </w:pPr>
          </w:p>
        </w:tc>
      </w:tr>
      <w:tr w:rsidR="003B6564" w14:paraId="05A4203B" w14:textId="77777777" w:rsidTr="00F25F41">
        <w:trPr>
          <w:trHeight w:val="397"/>
        </w:trPr>
        <w:tc>
          <w:tcPr>
            <w:tcW w:w="2197" w:type="dxa"/>
          </w:tcPr>
          <w:p w14:paraId="5F32DC21" w14:textId="77777777" w:rsidR="003B6564" w:rsidRDefault="00F25F41" w:rsidP="00F25F41">
            <w:pPr>
              <w:spacing w:before="60" w:after="40"/>
            </w:pPr>
            <w:r>
              <w:t>Prosjektleder:</w:t>
            </w:r>
          </w:p>
        </w:tc>
        <w:tc>
          <w:tcPr>
            <w:tcW w:w="7015" w:type="dxa"/>
          </w:tcPr>
          <w:p w14:paraId="3D33C1F1" w14:textId="77777777" w:rsidR="003B6564" w:rsidRDefault="003B6564" w:rsidP="000D2D4C">
            <w:pPr>
              <w:spacing w:before="60" w:after="40"/>
            </w:pPr>
          </w:p>
        </w:tc>
      </w:tr>
      <w:tr w:rsidR="003B6564" w14:paraId="29D54198" w14:textId="77777777" w:rsidTr="00F25F41">
        <w:trPr>
          <w:trHeight w:val="397"/>
        </w:trPr>
        <w:tc>
          <w:tcPr>
            <w:tcW w:w="2197" w:type="dxa"/>
          </w:tcPr>
          <w:p w14:paraId="04753D92" w14:textId="77777777" w:rsidR="003B6564" w:rsidRDefault="003B6564" w:rsidP="00F25F41">
            <w:pPr>
              <w:spacing w:before="60" w:after="40"/>
            </w:pPr>
            <w:r>
              <w:t>Service</w:t>
            </w:r>
            <w:r w:rsidR="00F25F41">
              <w:t xml:space="preserve"> ingeniør</w:t>
            </w:r>
            <w:r>
              <w:t>:</w:t>
            </w:r>
          </w:p>
        </w:tc>
        <w:tc>
          <w:tcPr>
            <w:tcW w:w="7015" w:type="dxa"/>
          </w:tcPr>
          <w:p w14:paraId="20C7BE1E" w14:textId="77777777" w:rsidR="003B6564" w:rsidRDefault="003B6564" w:rsidP="000D2D4C">
            <w:pPr>
              <w:spacing w:before="60" w:after="40"/>
            </w:pPr>
          </w:p>
        </w:tc>
      </w:tr>
      <w:tr w:rsidR="003B6564" w14:paraId="482CDE6A" w14:textId="77777777" w:rsidTr="00F25F41">
        <w:trPr>
          <w:trHeight w:val="397"/>
        </w:trPr>
        <w:tc>
          <w:tcPr>
            <w:tcW w:w="2197" w:type="dxa"/>
          </w:tcPr>
          <w:p w14:paraId="75421CA3" w14:textId="77777777" w:rsidR="003B6564" w:rsidRDefault="003B6564" w:rsidP="000D2D4C">
            <w:pPr>
              <w:spacing w:before="60" w:after="40"/>
            </w:pPr>
            <w:r>
              <w:t>e-post:</w:t>
            </w:r>
          </w:p>
        </w:tc>
        <w:tc>
          <w:tcPr>
            <w:tcW w:w="7015" w:type="dxa"/>
          </w:tcPr>
          <w:p w14:paraId="045190CE" w14:textId="77777777" w:rsidR="003B6564" w:rsidRDefault="003B6564" w:rsidP="000D2D4C">
            <w:pPr>
              <w:spacing w:before="60" w:after="40"/>
            </w:pPr>
          </w:p>
        </w:tc>
      </w:tr>
    </w:tbl>
    <w:p w14:paraId="7C5D6F75" w14:textId="77777777" w:rsidR="003B6564" w:rsidRDefault="003B6564" w:rsidP="003B6564"/>
    <w:p w14:paraId="2789CB60" w14:textId="77777777" w:rsidR="003B6564" w:rsidRDefault="003B6564" w:rsidP="003B6564"/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7015"/>
      </w:tblGrid>
      <w:tr w:rsidR="003B6564" w14:paraId="355E62B2" w14:textId="77777777" w:rsidTr="00F25F41">
        <w:trPr>
          <w:cantSplit/>
        </w:trPr>
        <w:tc>
          <w:tcPr>
            <w:tcW w:w="9212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6C4BDCB1" w14:textId="77777777" w:rsidR="003B6564" w:rsidRDefault="00F25F41" w:rsidP="00F25F41">
            <w:pPr>
              <w:jc w:val="center"/>
              <w:rPr>
                <w:b/>
              </w:rPr>
            </w:pPr>
            <w:r>
              <w:rPr>
                <w:b/>
              </w:rPr>
              <w:t>Hvem har installert anlegget</w:t>
            </w:r>
            <w:r w:rsidR="003B6564">
              <w:rPr>
                <w:b/>
              </w:rPr>
              <w:t>:</w:t>
            </w:r>
          </w:p>
        </w:tc>
      </w:tr>
      <w:tr w:rsidR="003B6564" w14:paraId="5EE72556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00FD0BD4" w14:textId="77777777" w:rsidR="003B6564" w:rsidRDefault="00C211F8" w:rsidP="000D2D4C">
            <w:pPr>
              <w:spacing w:before="60" w:after="40"/>
            </w:pPr>
            <w:r>
              <w:t>Firman</w:t>
            </w:r>
            <w:r w:rsidR="003B6564">
              <w:t>avn: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06BB6A3C" w14:textId="77777777" w:rsidR="003B6564" w:rsidRDefault="003B6564" w:rsidP="000D2D4C">
            <w:pPr>
              <w:spacing w:before="60" w:after="40"/>
            </w:pPr>
          </w:p>
        </w:tc>
      </w:tr>
      <w:tr w:rsidR="003B6564" w14:paraId="1536B48A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649039A8" w14:textId="77777777" w:rsidR="003B6564" w:rsidRDefault="00F25F41" w:rsidP="000D2D4C">
            <w:pPr>
              <w:spacing w:before="60" w:after="40"/>
            </w:pPr>
            <w:r>
              <w:t>Adresse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0C00C949" w14:textId="77777777" w:rsidR="003B6564" w:rsidRDefault="003B6564" w:rsidP="000D2D4C">
            <w:pPr>
              <w:spacing w:before="60" w:after="40"/>
            </w:pPr>
          </w:p>
        </w:tc>
      </w:tr>
      <w:tr w:rsidR="003B6564" w14:paraId="2E5AFFE2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6EB8BC64" w14:textId="77777777" w:rsidR="003B6564" w:rsidRDefault="003B6564" w:rsidP="000D2D4C">
            <w:pPr>
              <w:spacing w:before="60" w:after="40"/>
            </w:pPr>
            <w:r>
              <w:t>Postadresse: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40203340" w14:textId="77777777" w:rsidR="003B6564" w:rsidRDefault="003B6564" w:rsidP="000D2D4C">
            <w:pPr>
              <w:spacing w:before="60" w:after="40"/>
            </w:pPr>
          </w:p>
        </w:tc>
      </w:tr>
      <w:tr w:rsidR="003B6564" w14:paraId="35BBA137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74174E93" w14:textId="77777777" w:rsidR="003B6564" w:rsidRDefault="003B6564" w:rsidP="000D2D4C">
            <w:pPr>
              <w:spacing w:before="60" w:after="40"/>
            </w:pPr>
            <w:r>
              <w:t>Tlf.: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3D2E5690" w14:textId="77777777" w:rsidR="003B6564" w:rsidRDefault="003B6564" w:rsidP="000D2D4C">
            <w:pPr>
              <w:spacing w:before="60" w:after="40"/>
            </w:pPr>
          </w:p>
        </w:tc>
      </w:tr>
      <w:tr w:rsidR="003B6564" w14:paraId="57F552D5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7A2478B8" w14:textId="77777777" w:rsidR="003B6564" w:rsidRDefault="003B6564" w:rsidP="000D2D4C">
            <w:pPr>
              <w:spacing w:before="60" w:after="40"/>
            </w:pPr>
            <w:r>
              <w:t>Faks: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64381E75" w14:textId="77777777" w:rsidR="003B6564" w:rsidRDefault="003B6564" w:rsidP="000D2D4C">
            <w:pPr>
              <w:spacing w:before="60" w:after="40"/>
            </w:pPr>
          </w:p>
        </w:tc>
      </w:tr>
      <w:tr w:rsidR="003B6564" w14:paraId="3CC041C8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79779788" w14:textId="77777777" w:rsidR="003B6564" w:rsidRDefault="003B6564" w:rsidP="000D2D4C">
            <w:pPr>
              <w:spacing w:before="60" w:after="40"/>
            </w:pPr>
            <w:r>
              <w:t>Saksbehandler: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7BFD3AA8" w14:textId="77777777" w:rsidR="003B6564" w:rsidRDefault="003B6564" w:rsidP="000D2D4C">
            <w:pPr>
              <w:spacing w:before="60" w:after="40"/>
            </w:pPr>
          </w:p>
        </w:tc>
      </w:tr>
      <w:tr w:rsidR="003B6564" w14:paraId="04326890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36A86E26" w14:textId="77777777" w:rsidR="003B6564" w:rsidRDefault="003B6564" w:rsidP="000D2D4C">
            <w:pPr>
              <w:spacing w:before="60" w:after="40"/>
            </w:pPr>
            <w:r>
              <w:t>Serviceansvarlig: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76966F22" w14:textId="77777777" w:rsidR="003B6564" w:rsidRDefault="003B6564" w:rsidP="000D2D4C">
            <w:pPr>
              <w:spacing w:before="60" w:after="40"/>
            </w:pPr>
          </w:p>
        </w:tc>
      </w:tr>
      <w:tr w:rsidR="003B6564" w14:paraId="07942728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1CE1FD82" w14:textId="77777777" w:rsidR="003B6564" w:rsidRDefault="003B6564" w:rsidP="000D2D4C">
            <w:pPr>
              <w:spacing w:before="60" w:after="40"/>
            </w:pPr>
            <w:r>
              <w:t>e-post: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24C7299D" w14:textId="77777777" w:rsidR="003B6564" w:rsidRDefault="003B6564" w:rsidP="000D2D4C">
            <w:pPr>
              <w:spacing w:before="60" w:after="40"/>
            </w:pPr>
          </w:p>
        </w:tc>
      </w:tr>
    </w:tbl>
    <w:p w14:paraId="59AEE912" w14:textId="77777777" w:rsidR="003B6564" w:rsidRDefault="003B6564" w:rsidP="003B6564"/>
    <w:p w14:paraId="26303294" w14:textId="77777777" w:rsidR="003B6564" w:rsidRDefault="003B6564" w:rsidP="003B6564"/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7015"/>
      </w:tblGrid>
      <w:tr w:rsidR="003B6564" w14:paraId="06E58D4A" w14:textId="77777777" w:rsidTr="00F25F41">
        <w:trPr>
          <w:cantSplit/>
        </w:trPr>
        <w:tc>
          <w:tcPr>
            <w:tcW w:w="921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21125D8" w14:textId="77777777" w:rsidR="003B6564" w:rsidRPr="00847400" w:rsidRDefault="00847400" w:rsidP="00F25F41">
            <w:pPr>
              <w:rPr>
                <w:b/>
              </w:rPr>
            </w:pPr>
            <w:r>
              <w:t>*</w:t>
            </w:r>
            <w:r w:rsidRPr="00905E74">
              <w:t>fylles ut av</w:t>
            </w:r>
            <w:r w:rsidR="00F25F41">
              <w:t>eier</w:t>
            </w:r>
            <w:r>
              <w:rPr>
                <w:b/>
              </w:rPr>
              <w:t xml:space="preserve">                       </w:t>
            </w:r>
            <w:r w:rsidR="003B6564">
              <w:rPr>
                <w:b/>
              </w:rPr>
              <w:t>An</w:t>
            </w:r>
            <w:r w:rsidR="00F25F41">
              <w:rPr>
                <w:b/>
              </w:rPr>
              <w:t>leggsansvarlig:</w:t>
            </w:r>
          </w:p>
        </w:tc>
      </w:tr>
      <w:tr w:rsidR="003B6564" w14:paraId="538F164F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2F69FDBE" w14:textId="77777777" w:rsidR="003B6564" w:rsidRDefault="003B6564" w:rsidP="000D2D4C">
            <w:pPr>
              <w:spacing w:before="60" w:after="40"/>
            </w:pPr>
            <w:r>
              <w:t>Navn: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10381BCC" w14:textId="77777777" w:rsidR="003B6564" w:rsidRDefault="003B6564" w:rsidP="000D2D4C">
            <w:pPr>
              <w:spacing w:before="60" w:after="40"/>
            </w:pPr>
          </w:p>
        </w:tc>
      </w:tr>
      <w:tr w:rsidR="003B6564" w14:paraId="0B8B0732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3357AD31" w14:textId="77777777" w:rsidR="003B6564" w:rsidRDefault="003B6564" w:rsidP="000D2D4C">
            <w:pPr>
              <w:spacing w:before="60" w:after="40"/>
            </w:pPr>
            <w:r>
              <w:t>Stilling: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459BF822" w14:textId="77777777" w:rsidR="003B6564" w:rsidRDefault="003B6564" w:rsidP="000D2D4C">
            <w:pPr>
              <w:spacing w:before="60" w:after="40"/>
            </w:pPr>
          </w:p>
        </w:tc>
      </w:tr>
      <w:tr w:rsidR="003B6564" w14:paraId="5E512E85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6F9FD0A5" w14:textId="77777777" w:rsidR="003B6564" w:rsidRDefault="00F25F41" w:rsidP="000D2D4C">
            <w:pPr>
              <w:spacing w:before="60" w:after="40"/>
            </w:pPr>
            <w:r>
              <w:t>Mobil nr.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61142EB8" w14:textId="77777777" w:rsidR="003B6564" w:rsidRDefault="003B6564" w:rsidP="000D2D4C">
            <w:pPr>
              <w:spacing w:before="60" w:after="40"/>
            </w:pPr>
          </w:p>
        </w:tc>
      </w:tr>
      <w:tr w:rsidR="003B6564" w14:paraId="64322121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6B7290CF" w14:textId="77777777" w:rsidR="003B6564" w:rsidRDefault="00F25F41" w:rsidP="000D2D4C">
            <w:pPr>
              <w:spacing w:before="60" w:after="40"/>
            </w:pPr>
            <w:r>
              <w:t>Telefon: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252A5601" w14:textId="77777777" w:rsidR="003B6564" w:rsidRDefault="003B6564" w:rsidP="000D2D4C">
            <w:pPr>
              <w:spacing w:before="60" w:after="40"/>
            </w:pPr>
          </w:p>
        </w:tc>
      </w:tr>
      <w:tr w:rsidR="003B6564" w14:paraId="40F38405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722DD4BD" w14:textId="77777777" w:rsidR="003B6564" w:rsidRDefault="003B6564" w:rsidP="000D2D4C">
            <w:pPr>
              <w:spacing w:before="60" w:after="40"/>
            </w:pPr>
            <w:r>
              <w:t>e-post: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63474A1F" w14:textId="77777777" w:rsidR="003B6564" w:rsidRDefault="003B6564" w:rsidP="000D2D4C">
            <w:pPr>
              <w:spacing w:before="60" w:after="40"/>
            </w:pPr>
          </w:p>
        </w:tc>
      </w:tr>
    </w:tbl>
    <w:p w14:paraId="591C77DA" w14:textId="77777777" w:rsidR="003B6564" w:rsidRDefault="003B6564" w:rsidP="003B6564">
      <w:pPr>
        <w:rPr>
          <w:b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7015"/>
      </w:tblGrid>
      <w:tr w:rsidR="00F25F41" w:rsidRPr="00847400" w14:paraId="00226F9A" w14:textId="77777777" w:rsidTr="00F25F41">
        <w:trPr>
          <w:cantSplit/>
        </w:trPr>
        <w:tc>
          <w:tcPr>
            <w:tcW w:w="921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42EBD57" w14:textId="77777777" w:rsidR="00F25F41" w:rsidRPr="00847400" w:rsidRDefault="00F25F41" w:rsidP="002D488D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Hvem </w:t>
            </w:r>
            <w:r w:rsidR="002D488D">
              <w:rPr>
                <w:b/>
              </w:rPr>
              <w:t>var</w:t>
            </w:r>
            <w:r>
              <w:rPr>
                <w:b/>
              </w:rPr>
              <w:t xml:space="preserve"> ansvarlig </w:t>
            </w:r>
            <w:r w:rsidR="002D488D">
              <w:rPr>
                <w:b/>
              </w:rPr>
              <w:t>prosjekterende</w:t>
            </w:r>
          </w:p>
        </w:tc>
      </w:tr>
      <w:tr w:rsidR="00F25F41" w14:paraId="78C47A25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442014E0" w14:textId="77777777" w:rsidR="00F25F41" w:rsidRDefault="00F25F41" w:rsidP="00F25F41">
            <w:pPr>
              <w:spacing w:before="60" w:after="40"/>
            </w:pPr>
            <w:r>
              <w:t>Navn: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1DCDBC7B" w14:textId="77777777" w:rsidR="00F25F41" w:rsidRDefault="00F25F41" w:rsidP="00F25F41">
            <w:pPr>
              <w:spacing w:before="60" w:after="40"/>
            </w:pPr>
          </w:p>
        </w:tc>
      </w:tr>
      <w:tr w:rsidR="00F25F41" w14:paraId="6F964A95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248ED7E0" w14:textId="77777777" w:rsidR="00F25F41" w:rsidRDefault="00F25F41" w:rsidP="00F25F41">
            <w:pPr>
              <w:spacing w:before="60" w:after="40"/>
            </w:pPr>
            <w:r>
              <w:t>Firma: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16FC7EB9" w14:textId="77777777" w:rsidR="00F25F41" w:rsidRDefault="00F25F41" w:rsidP="00F25F41">
            <w:pPr>
              <w:spacing w:before="60" w:after="40"/>
            </w:pPr>
          </w:p>
        </w:tc>
      </w:tr>
      <w:tr w:rsidR="00F25F41" w14:paraId="720CC1A5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73B82BFD" w14:textId="77777777" w:rsidR="00F25F41" w:rsidRDefault="00F25F41" w:rsidP="00F25F41">
            <w:pPr>
              <w:spacing w:before="60" w:after="40"/>
            </w:pPr>
            <w:r>
              <w:t>Adresse: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7B7C7E78" w14:textId="77777777" w:rsidR="00F25F41" w:rsidRDefault="00F25F41" w:rsidP="00F25F41">
            <w:pPr>
              <w:spacing w:before="60" w:after="40"/>
            </w:pPr>
          </w:p>
        </w:tc>
      </w:tr>
      <w:tr w:rsidR="00F25F41" w14:paraId="3AA90E04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6E6DC11D" w14:textId="77777777" w:rsidR="00F25F41" w:rsidRDefault="00F25F41" w:rsidP="00F25F41">
            <w:pPr>
              <w:spacing w:before="60" w:after="40"/>
            </w:pPr>
            <w:r>
              <w:t>Mobil nr.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03965E37" w14:textId="77777777" w:rsidR="00F25F41" w:rsidRDefault="00F25F41" w:rsidP="00F25F41">
            <w:pPr>
              <w:spacing w:before="60" w:after="40"/>
            </w:pPr>
          </w:p>
        </w:tc>
      </w:tr>
      <w:tr w:rsidR="00F25F41" w14:paraId="47AD9F57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028B857A" w14:textId="77777777" w:rsidR="00F25F41" w:rsidRDefault="00F25F41" w:rsidP="00F25F41">
            <w:pPr>
              <w:spacing w:before="60" w:after="40"/>
            </w:pPr>
            <w:r>
              <w:t>Telefon: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3D8C3A84" w14:textId="77777777" w:rsidR="00F25F41" w:rsidRDefault="00F25F41" w:rsidP="00F25F41">
            <w:pPr>
              <w:spacing w:before="60" w:after="40"/>
            </w:pPr>
          </w:p>
        </w:tc>
      </w:tr>
      <w:tr w:rsidR="00F25F41" w14:paraId="5F68CBB7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6AC69EB9" w14:textId="77777777" w:rsidR="00F25F41" w:rsidRDefault="00F25F41" w:rsidP="00F25F41">
            <w:pPr>
              <w:spacing w:before="60" w:after="40"/>
            </w:pPr>
            <w:r>
              <w:t>e-post: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60C42268" w14:textId="77777777" w:rsidR="00F25F41" w:rsidRDefault="00F25F41" w:rsidP="00F25F41">
            <w:pPr>
              <w:spacing w:before="60" w:after="40"/>
            </w:pPr>
          </w:p>
        </w:tc>
      </w:tr>
    </w:tbl>
    <w:p w14:paraId="525C26D0" w14:textId="5693A6D8" w:rsidR="002D488D" w:rsidRDefault="00F25F41" w:rsidP="00A35293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7015"/>
      </w:tblGrid>
      <w:tr w:rsidR="002D488D" w14:paraId="0F232963" w14:textId="77777777" w:rsidTr="002D488D">
        <w:trPr>
          <w:cantSplit/>
        </w:trPr>
        <w:tc>
          <w:tcPr>
            <w:tcW w:w="9212" w:type="dxa"/>
            <w:gridSpan w:val="2"/>
            <w:shd w:val="clear" w:color="auto" w:fill="FFFFFF"/>
          </w:tcPr>
          <w:p w14:paraId="3449D2A7" w14:textId="77777777" w:rsidR="002D488D" w:rsidRDefault="002D488D" w:rsidP="002D488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Tekniske data:</w:t>
            </w:r>
          </w:p>
        </w:tc>
      </w:tr>
      <w:tr w:rsidR="002D488D" w14:paraId="0ABFED1A" w14:textId="77777777" w:rsidTr="002D488D">
        <w:trPr>
          <w:trHeight w:val="397"/>
        </w:trPr>
        <w:tc>
          <w:tcPr>
            <w:tcW w:w="2197" w:type="dxa"/>
          </w:tcPr>
          <w:p w14:paraId="52F770D6" w14:textId="77777777" w:rsidR="002D488D" w:rsidRDefault="002D488D" w:rsidP="002D488D">
            <w:pPr>
              <w:spacing w:before="60" w:after="40"/>
            </w:pPr>
            <w:r>
              <w:t>Type anlegg/sentral</w:t>
            </w:r>
          </w:p>
        </w:tc>
        <w:tc>
          <w:tcPr>
            <w:tcW w:w="7015" w:type="dxa"/>
          </w:tcPr>
          <w:p w14:paraId="79B0B295" w14:textId="77777777" w:rsidR="002D488D" w:rsidRDefault="002D488D" w:rsidP="002D488D">
            <w:pPr>
              <w:spacing w:before="60" w:after="40"/>
            </w:pPr>
          </w:p>
        </w:tc>
      </w:tr>
      <w:tr w:rsidR="002D488D" w14:paraId="1E64F684" w14:textId="77777777" w:rsidTr="002D488D">
        <w:trPr>
          <w:trHeight w:val="397"/>
        </w:trPr>
        <w:tc>
          <w:tcPr>
            <w:tcW w:w="2197" w:type="dxa"/>
          </w:tcPr>
          <w:p w14:paraId="7FF7B25E" w14:textId="77777777" w:rsidR="002D488D" w:rsidRDefault="002D488D" w:rsidP="002D488D">
            <w:pPr>
              <w:spacing w:before="60" w:after="40"/>
            </w:pPr>
            <w:r>
              <w:t>Type detektorer/antall</w:t>
            </w:r>
          </w:p>
        </w:tc>
        <w:tc>
          <w:tcPr>
            <w:tcW w:w="7015" w:type="dxa"/>
          </w:tcPr>
          <w:p w14:paraId="5C82BBA1" w14:textId="77777777" w:rsidR="002D488D" w:rsidRDefault="002D488D" w:rsidP="002D488D">
            <w:pPr>
              <w:spacing w:before="60" w:after="40"/>
            </w:pPr>
          </w:p>
        </w:tc>
      </w:tr>
      <w:tr w:rsidR="002D488D" w14:paraId="49228DED" w14:textId="77777777" w:rsidTr="002D488D">
        <w:trPr>
          <w:trHeight w:val="397"/>
        </w:trPr>
        <w:tc>
          <w:tcPr>
            <w:tcW w:w="2197" w:type="dxa"/>
          </w:tcPr>
          <w:p w14:paraId="2251F66E" w14:textId="77777777" w:rsidR="002D488D" w:rsidRDefault="002D488D" w:rsidP="002D488D">
            <w:pPr>
              <w:spacing w:before="60" w:after="40"/>
            </w:pPr>
            <w:r>
              <w:t>Antall sløyfer / detektorer pr. sløyfe</w:t>
            </w:r>
          </w:p>
        </w:tc>
        <w:tc>
          <w:tcPr>
            <w:tcW w:w="7015" w:type="dxa"/>
          </w:tcPr>
          <w:p w14:paraId="3D679096" w14:textId="77777777" w:rsidR="002D488D" w:rsidRDefault="002D488D" w:rsidP="002D488D">
            <w:pPr>
              <w:spacing w:before="60" w:after="40"/>
            </w:pPr>
          </w:p>
        </w:tc>
      </w:tr>
      <w:tr w:rsidR="002D488D" w14:paraId="504A3808" w14:textId="77777777" w:rsidTr="002D488D">
        <w:trPr>
          <w:trHeight w:val="397"/>
        </w:trPr>
        <w:tc>
          <w:tcPr>
            <w:tcW w:w="2197" w:type="dxa"/>
          </w:tcPr>
          <w:p w14:paraId="4DABA938" w14:textId="77777777" w:rsidR="002D488D" w:rsidRDefault="002D488D" w:rsidP="002D488D">
            <w:pPr>
              <w:spacing w:before="60" w:after="40"/>
            </w:pPr>
            <w:r>
              <w:t>Type styringer</w:t>
            </w:r>
          </w:p>
        </w:tc>
        <w:tc>
          <w:tcPr>
            <w:tcW w:w="7015" w:type="dxa"/>
          </w:tcPr>
          <w:p w14:paraId="4D87A74E" w14:textId="77777777" w:rsidR="002D488D" w:rsidRDefault="002D488D" w:rsidP="002D488D">
            <w:pPr>
              <w:spacing w:before="60" w:after="40"/>
            </w:pPr>
          </w:p>
          <w:p w14:paraId="682A2CA2" w14:textId="77777777" w:rsidR="002D488D" w:rsidRDefault="002D488D" w:rsidP="002D488D">
            <w:pPr>
              <w:spacing w:before="60" w:after="40"/>
            </w:pPr>
          </w:p>
          <w:p w14:paraId="34FF1FC3" w14:textId="77777777" w:rsidR="002D488D" w:rsidRDefault="002D488D" w:rsidP="002D488D">
            <w:pPr>
              <w:spacing w:before="60" w:after="40"/>
            </w:pPr>
          </w:p>
          <w:p w14:paraId="3A725EAC" w14:textId="77777777" w:rsidR="002D488D" w:rsidRDefault="002D488D" w:rsidP="002D488D">
            <w:pPr>
              <w:spacing w:before="60" w:after="40"/>
            </w:pPr>
          </w:p>
          <w:p w14:paraId="50A6B65D" w14:textId="77777777" w:rsidR="002D488D" w:rsidRDefault="002D488D" w:rsidP="002D488D">
            <w:pPr>
              <w:spacing w:before="60" w:after="40"/>
            </w:pPr>
          </w:p>
          <w:p w14:paraId="26AEEB5F" w14:textId="77777777" w:rsidR="002D488D" w:rsidRDefault="002D488D" w:rsidP="002D488D">
            <w:pPr>
              <w:spacing w:before="60" w:after="40"/>
            </w:pPr>
          </w:p>
          <w:p w14:paraId="1F887055" w14:textId="77777777" w:rsidR="002D488D" w:rsidRDefault="002D488D" w:rsidP="002D488D">
            <w:pPr>
              <w:spacing w:before="60" w:after="40"/>
            </w:pPr>
          </w:p>
        </w:tc>
      </w:tr>
      <w:tr w:rsidR="002D488D" w14:paraId="18D353B0" w14:textId="77777777" w:rsidTr="002D488D">
        <w:trPr>
          <w:trHeight w:val="397"/>
        </w:trPr>
        <w:tc>
          <w:tcPr>
            <w:tcW w:w="2197" w:type="dxa"/>
          </w:tcPr>
          <w:p w14:paraId="4A546BDD" w14:textId="77777777" w:rsidR="002D488D" w:rsidRDefault="002D488D" w:rsidP="002D488D">
            <w:pPr>
              <w:spacing w:before="60" w:after="40"/>
            </w:pPr>
            <w:r>
              <w:t>Dekningsområde</w:t>
            </w:r>
          </w:p>
        </w:tc>
        <w:tc>
          <w:tcPr>
            <w:tcW w:w="7015" w:type="dxa"/>
          </w:tcPr>
          <w:p w14:paraId="23BAD8C6" w14:textId="77777777" w:rsidR="002D488D" w:rsidRDefault="002D488D" w:rsidP="002D488D">
            <w:pPr>
              <w:spacing w:before="60" w:after="40"/>
            </w:pPr>
          </w:p>
          <w:p w14:paraId="521AF573" w14:textId="77777777" w:rsidR="002D488D" w:rsidRDefault="002D488D" w:rsidP="002D488D">
            <w:pPr>
              <w:spacing w:before="60" w:after="40"/>
            </w:pPr>
          </w:p>
          <w:p w14:paraId="6F472E97" w14:textId="77777777" w:rsidR="002D488D" w:rsidRDefault="002D488D" w:rsidP="002D488D">
            <w:pPr>
              <w:spacing w:before="60" w:after="40"/>
            </w:pPr>
          </w:p>
        </w:tc>
      </w:tr>
      <w:tr w:rsidR="002D488D" w14:paraId="72BD17FA" w14:textId="77777777" w:rsidTr="002D488D">
        <w:trPr>
          <w:trHeight w:val="397"/>
        </w:trPr>
        <w:tc>
          <w:tcPr>
            <w:tcW w:w="2197" w:type="dxa"/>
          </w:tcPr>
          <w:p w14:paraId="7E3E5216" w14:textId="77777777" w:rsidR="002D488D" w:rsidRDefault="002D488D" w:rsidP="002D488D">
            <w:pPr>
              <w:spacing w:before="60" w:after="40"/>
            </w:pPr>
            <w:r>
              <w:t>Spesielle forhold</w:t>
            </w:r>
          </w:p>
        </w:tc>
        <w:tc>
          <w:tcPr>
            <w:tcW w:w="7015" w:type="dxa"/>
          </w:tcPr>
          <w:p w14:paraId="37E01D50" w14:textId="77777777" w:rsidR="002D488D" w:rsidRDefault="002D488D" w:rsidP="002D488D">
            <w:pPr>
              <w:spacing w:before="60" w:after="40"/>
            </w:pPr>
          </w:p>
          <w:p w14:paraId="2BD161B4" w14:textId="77777777" w:rsidR="002D488D" w:rsidRDefault="002D488D" w:rsidP="002D488D">
            <w:pPr>
              <w:spacing w:before="60" w:after="40"/>
            </w:pPr>
          </w:p>
          <w:p w14:paraId="1A9DEF7D" w14:textId="77777777" w:rsidR="002D488D" w:rsidRDefault="002D488D" w:rsidP="002D488D">
            <w:pPr>
              <w:spacing w:before="60" w:after="40"/>
            </w:pPr>
          </w:p>
          <w:p w14:paraId="37F9519F" w14:textId="77777777" w:rsidR="002D488D" w:rsidRDefault="002D488D" w:rsidP="002D488D">
            <w:pPr>
              <w:spacing w:before="60" w:after="40"/>
            </w:pPr>
          </w:p>
        </w:tc>
      </w:tr>
      <w:tr w:rsidR="002D488D" w14:paraId="0228F963" w14:textId="77777777" w:rsidTr="002D488D">
        <w:trPr>
          <w:trHeight w:val="397"/>
        </w:trPr>
        <w:tc>
          <w:tcPr>
            <w:tcW w:w="2197" w:type="dxa"/>
          </w:tcPr>
          <w:p w14:paraId="5B4DBC24" w14:textId="77777777" w:rsidR="002D488D" w:rsidRDefault="002D488D" w:rsidP="002D488D">
            <w:pPr>
              <w:spacing w:before="60" w:after="40"/>
            </w:pPr>
            <w:r>
              <w:t>Batterier(nøddriftstid)</w:t>
            </w:r>
          </w:p>
        </w:tc>
        <w:tc>
          <w:tcPr>
            <w:tcW w:w="7015" w:type="dxa"/>
          </w:tcPr>
          <w:p w14:paraId="5037A7B0" w14:textId="77777777" w:rsidR="002D488D" w:rsidRDefault="002D488D" w:rsidP="002D488D">
            <w:pPr>
              <w:spacing w:before="60" w:after="40"/>
            </w:pPr>
          </w:p>
        </w:tc>
      </w:tr>
      <w:tr w:rsidR="002D488D" w14:paraId="42B46A53" w14:textId="77777777" w:rsidTr="002D488D">
        <w:trPr>
          <w:trHeight w:val="397"/>
        </w:trPr>
        <w:tc>
          <w:tcPr>
            <w:tcW w:w="2197" w:type="dxa"/>
          </w:tcPr>
          <w:p w14:paraId="78F3F466" w14:textId="77777777" w:rsidR="002D488D" w:rsidRDefault="002D488D" w:rsidP="002D488D">
            <w:pPr>
              <w:spacing w:before="60" w:after="40"/>
            </w:pPr>
            <w:r>
              <w:t>Lade</w:t>
            </w:r>
            <w:r w:rsidR="009641CB">
              <w:t xml:space="preserve"> </w:t>
            </w:r>
            <w:r>
              <w:t>spenning</w:t>
            </w:r>
          </w:p>
        </w:tc>
        <w:tc>
          <w:tcPr>
            <w:tcW w:w="7015" w:type="dxa"/>
          </w:tcPr>
          <w:p w14:paraId="41F3D80E" w14:textId="77777777" w:rsidR="002D488D" w:rsidRDefault="002D488D" w:rsidP="002D488D">
            <w:pPr>
              <w:spacing w:before="60" w:after="40"/>
            </w:pPr>
          </w:p>
        </w:tc>
      </w:tr>
      <w:tr w:rsidR="002D488D" w14:paraId="3A30F89C" w14:textId="77777777" w:rsidTr="002D488D">
        <w:trPr>
          <w:trHeight w:val="397"/>
        </w:trPr>
        <w:tc>
          <w:tcPr>
            <w:tcW w:w="2197" w:type="dxa"/>
          </w:tcPr>
          <w:p w14:paraId="1E5FD8CE" w14:textId="77777777" w:rsidR="002D488D" w:rsidRDefault="00EE5CA8" w:rsidP="002D488D">
            <w:pPr>
              <w:spacing w:before="60" w:after="40"/>
            </w:pPr>
            <w:r>
              <w:t>Xxxxxxxxxxx</w:t>
            </w:r>
          </w:p>
        </w:tc>
        <w:tc>
          <w:tcPr>
            <w:tcW w:w="7015" w:type="dxa"/>
          </w:tcPr>
          <w:p w14:paraId="5E0D2AD4" w14:textId="77777777" w:rsidR="002D488D" w:rsidRDefault="00EE5CA8" w:rsidP="002D488D">
            <w:pPr>
              <w:spacing w:before="60" w:after="40"/>
            </w:pPr>
            <w:r>
              <w:t>xxxxxxxx</w:t>
            </w:r>
          </w:p>
        </w:tc>
      </w:tr>
    </w:tbl>
    <w:p w14:paraId="03BE3A3D" w14:textId="77777777" w:rsidR="00472C79" w:rsidRDefault="00472C79" w:rsidP="00A35293">
      <w:pPr>
        <w:jc w:val="center"/>
        <w:rPr>
          <w:sz w:val="28"/>
          <w:szCs w:val="28"/>
        </w:rPr>
      </w:pPr>
    </w:p>
    <w:p w14:paraId="33CCE72A" w14:textId="77777777" w:rsidR="00F25F41" w:rsidRDefault="00605E38" w:rsidP="00A35293">
      <w:pPr>
        <w:jc w:val="center"/>
        <w:rPr>
          <w:sz w:val="28"/>
          <w:szCs w:val="28"/>
        </w:rPr>
      </w:pPr>
      <w:r>
        <w:rPr>
          <w:sz w:val="28"/>
          <w:szCs w:val="28"/>
        </w:rPr>
        <w:t>Skjema for alarmorganisering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9"/>
        <w:gridCol w:w="327"/>
        <w:gridCol w:w="2478"/>
        <w:gridCol w:w="328"/>
        <w:gridCol w:w="2324"/>
        <w:gridCol w:w="303"/>
      </w:tblGrid>
      <w:tr w:rsidR="00605E38" w:rsidRPr="00011B53" w14:paraId="15535A51" w14:textId="77777777" w:rsidTr="00011B53">
        <w:tc>
          <w:tcPr>
            <w:tcW w:w="1719" w:type="dxa"/>
          </w:tcPr>
          <w:p w14:paraId="56CD0827" w14:textId="77777777" w:rsidR="00605E38" w:rsidRPr="00011B53" w:rsidRDefault="00605E38" w:rsidP="00011B53">
            <w:pPr>
              <w:jc w:val="center"/>
              <w:rPr>
                <w:sz w:val="16"/>
                <w:szCs w:val="16"/>
              </w:rPr>
            </w:pPr>
            <w:r w:rsidRPr="00011B53">
              <w:rPr>
                <w:sz w:val="16"/>
                <w:szCs w:val="16"/>
              </w:rPr>
              <w:t>Forsinkelse</w:t>
            </w:r>
          </w:p>
        </w:tc>
        <w:tc>
          <w:tcPr>
            <w:tcW w:w="327" w:type="dxa"/>
          </w:tcPr>
          <w:p w14:paraId="12BEAE77" w14:textId="77777777" w:rsidR="00605E38" w:rsidRPr="00011B53" w:rsidRDefault="00605E38" w:rsidP="00011B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78" w:type="dxa"/>
          </w:tcPr>
          <w:p w14:paraId="3837CD18" w14:textId="77777777" w:rsidR="00605E38" w:rsidRPr="00011B53" w:rsidRDefault="00605E38" w:rsidP="00011B53">
            <w:pPr>
              <w:jc w:val="center"/>
              <w:rPr>
                <w:sz w:val="16"/>
                <w:szCs w:val="16"/>
              </w:rPr>
            </w:pPr>
            <w:r w:rsidRPr="00011B53">
              <w:rPr>
                <w:sz w:val="16"/>
                <w:szCs w:val="16"/>
              </w:rPr>
              <w:t>Overføring av alarm</w:t>
            </w:r>
          </w:p>
        </w:tc>
        <w:tc>
          <w:tcPr>
            <w:tcW w:w="328" w:type="dxa"/>
          </w:tcPr>
          <w:p w14:paraId="4FC3DE98" w14:textId="77777777" w:rsidR="00605E38" w:rsidRPr="00011B53" w:rsidRDefault="00605E38" w:rsidP="00011B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24" w:type="dxa"/>
          </w:tcPr>
          <w:p w14:paraId="283F54FF" w14:textId="77777777" w:rsidR="00605E38" w:rsidRPr="00011B53" w:rsidRDefault="00605E38" w:rsidP="00011B53">
            <w:pPr>
              <w:jc w:val="center"/>
              <w:rPr>
                <w:sz w:val="16"/>
                <w:szCs w:val="16"/>
              </w:rPr>
            </w:pPr>
            <w:r w:rsidRPr="00011B53">
              <w:rPr>
                <w:sz w:val="16"/>
                <w:szCs w:val="16"/>
              </w:rPr>
              <w:t>xxxx</w:t>
            </w:r>
          </w:p>
        </w:tc>
        <w:tc>
          <w:tcPr>
            <w:tcW w:w="303" w:type="dxa"/>
          </w:tcPr>
          <w:p w14:paraId="20AC8412" w14:textId="77777777" w:rsidR="00605E38" w:rsidRPr="00011B53" w:rsidRDefault="00605E38" w:rsidP="00011B53">
            <w:pPr>
              <w:jc w:val="center"/>
              <w:rPr>
                <w:sz w:val="28"/>
                <w:szCs w:val="28"/>
              </w:rPr>
            </w:pPr>
          </w:p>
        </w:tc>
      </w:tr>
      <w:tr w:rsidR="00605E38" w:rsidRPr="00011B53" w14:paraId="24CC7F6E" w14:textId="77777777" w:rsidTr="00011B53">
        <w:tc>
          <w:tcPr>
            <w:tcW w:w="1719" w:type="dxa"/>
          </w:tcPr>
          <w:p w14:paraId="39BC9C9C" w14:textId="77777777" w:rsidR="00605E38" w:rsidRPr="00011B53" w:rsidRDefault="00605E38" w:rsidP="00011B53">
            <w:pPr>
              <w:jc w:val="center"/>
              <w:rPr>
                <w:sz w:val="16"/>
                <w:szCs w:val="16"/>
              </w:rPr>
            </w:pPr>
            <w:r w:rsidRPr="00011B53">
              <w:rPr>
                <w:sz w:val="16"/>
                <w:szCs w:val="16"/>
              </w:rPr>
              <w:t>2-detektoravhengighet</w:t>
            </w:r>
          </w:p>
        </w:tc>
        <w:tc>
          <w:tcPr>
            <w:tcW w:w="327" w:type="dxa"/>
          </w:tcPr>
          <w:p w14:paraId="13D0D595" w14:textId="77777777" w:rsidR="00605E38" w:rsidRPr="00011B53" w:rsidRDefault="00605E38" w:rsidP="00011B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78" w:type="dxa"/>
          </w:tcPr>
          <w:p w14:paraId="4D9E5E7D" w14:textId="77777777" w:rsidR="00605E38" w:rsidRPr="00011B53" w:rsidRDefault="00605E38" w:rsidP="00011B53">
            <w:pPr>
              <w:jc w:val="center"/>
              <w:rPr>
                <w:sz w:val="16"/>
                <w:szCs w:val="16"/>
              </w:rPr>
            </w:pPr>
            <w:r w:rsidRPr="00011B53">
              <w:rPr>
                <w:sz w:val="16"/>
                <w:szCs w:val="16"/>
              </w:rPr>
              <w:t>Brannklokker</w:t>
            </w:r>
          </w:p>
        </w:tc>
        <w:tc>
          <w:tcPr>
            <w:tcW w:w="328" w:type="dxa"/>
          </w:tcPr>
          <w:p w14:paraId="4F9BC570" w14:textId="77777777" w:rsidR="00605E38" w:rsidRPr="00011B53" w:rsidRDefault="00605E38" w:rsidP="00011B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24" w:type="dxa"/>
          </w:tcPr>
          <w:p w14:paraId="25F24656" w14:textId="77777777" w:rsidR="00605E38" w:rsidRPr="00011B53" w:rsidRDefault="00605E38" w:rsidP="00011B53">
            <w:pPr>
              <w:jc w:val="center"/>
              <w:rPr>
                <w:sz w:val="16"/>
                <w:szCs w:val="16"/>
              </w:rPr>
            </w:pPr>
            <w:r w:rsidRPr="00011B53">
              <w:rPr>
                <w:sz w:val="16"/>
                <w:szCs w:val="16"/>
              </w:rPr>
              <w:t>xxxx</w:t>
            </w:r>
          </w:p>
        </w:tc>
        <w:tc>
          <w:tcPr>
            <w:tcW w:w="303" w:type="dxa"/>
          </w:tcPr>
          <w:p w14:paraId="5A811341" w14:textId="77777777" w:rsidR="00605E38" w:rsidRPr="00011B53" w:rsidRDefault="00605E38" w:rsidP="00011B53">
            <w:pPr>
              <w:jc w:val="center"/>
              <w:rPr>
                <w:sz w:val="28"/>
                <w:szCs w:val="28"/>
              </w:rPr>
            </w:pPr>
          </w:p>
        </w:tc>
      </w:tr>
      <w:tr w:rsidR="00605E38" w:rsidRPr="00011B53" w14:paraId="178820ED" w14:textId="77777777" w:rsidTr="00011B53">
        <w:tc>
          <w:tcPr>
            <w:tcW w:w="1719" w:type="dxa"/>
          </w:tcPr>
          <w:p w14:paraId="54415821" w14:textId="77777777" w:rsidR="00605E38" w:rsidRPr="00011B53" w:rsidRDefault="00605E38" w:rsidP="00011B53">
            <w:pPr>
              <w:jc w:val="center"/>
              <w:rPr>
                <w:sz w:val="16"/>
                <w:szCs w:val="16"/>
              </w:rPr>
            </w:pPr>
            <w:r w:rsidRPr="00011B53">
              <w:rPr>
                <w:sz w:val="16"/>
                <w:szCs w:val="16"/>
              </w:rPr>
              <w:t>Røykluker</w:t>
            </w:r>
          </w:p>
        </w:tc>
        <w:tc>
          <w:tcPr>
            <w:tcW w:w="327" w:type="dxa"/>
          </w:tcPr>
          <w:p w14:paraId="69DEDA87" w14:textId="77777777" w:rsidR="00605E38" w:rsidRPr="00011B53" w:rsidRDefault="00605E38" w:rsidP="00011B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78" w:type="dxa"/>
          </w:tcPr>
          <w:p w14:paraId="25726681" w14:textId="77777777" w:rsidR="00605E38" w:rsidRPr="00011B53" w:rsidRDefault="00605E38" w:rsidP="00011B53">
            <w:pPr>
              <w:jc w:val="center"/>
              <w:rPr>
                <w:sz w:val="16"/>
                <w:szCs w:val="16"/>
              </w:rPr>
            </w:pPr>
            <w:r w:rsidRPr="00011B53">
              <w:rPr>
                <w:sz w:val="16"/>
                <w:szCs w:val="16"/>
              </w:rPr>
              <w:t>Seksjoneringer</w:t>
            </w:r>
          </w:p>
        </w:tc>
        <w:tc>
          <w:tcPr>
            <w:tcW w:w="328" w:type="dxa"/>
          </w:tcPr>
          <w:p w14:paraId="30D32733" w14:textId="77777777" w:rsidR="00605E38" w:rsidRPr="00011B53" w:rsidRDefault="00605E38" w:rsidP="00011B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24" w:type="dxa"/>
          </w:tcPr>
          <w:p w14:paraId="2F939C2E" w14:textId="77777777" w:rsidR="00605E38" w:rsidRPr="00011B53" w:rsidRDefault="00605E38" w:rsidP="00011B53">
            <w:pPr>
              <w:jc w:val="center"/>
              <w:rPr>
                <w:sz w:val="16"/>
                <w:szCs w:val="16"/>
              </w:rPr>
            </w:pPr>
            <w:r w:rsidRPr="00011B53">
              <w:rPr>
                <w:sz w:val="16"/>
                <w:szCs w:val="16"/>
              </w:rPr>
              <w:t>xxxx</w:t>
            </w:r>
          </w:p>
        </w:tc>
        <w:tc>
          <w:tcPr>
            <w:tcW w:w="303" w:type="dxa"/>
          </w:tcPr>
          <w:p w14:paraId="4CDB6395" w14:textId="77777777" w:rsidR="00605E38" w:rsidRPr="00011B53" w:rsidRDefault="00605E38" w:rsidP="00011B5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C63D6BF" w14:textId="77777777" w:rsidR="00F25F41" w:rsidRDefault="00F25F41" w:rsidP="00A35293">
      <w:pPr>
        <w:jc w:val="center"/>
        <w:rPr>
          <w:sz w:val="28"/>
          <w:szCs w:val="28"/>
        </w:rPr>
      </w:pPr>
    </w:p>
    <w:p w14:paraId="7D32557E" w14:textId="77777777" w:rsidR="003C42D5" w:rsidRDefault="00A35293" w:rsidP="00A35293">
      <w:r>
        <w:tab/>
      </w:r>
      <w:r>
        <w:tab/>
      </w:r>
    </w:p>
    <w:p w14:paraId="0F06C97F" w14:textId="79749597" w:rsidR="003C42D5" w:rsidRPr="001445D5" w:rsidRDefault="003C42D5" w:rsidP="003C42D5">
      <w:pPr>
        <w:rPr>
          <w:rFonts w:ascii="Arial" w:hAnsi="Arial" w:cs="Arial"/>
          <w:b/>
          <w:sz w:val="28"/>
          <w:szCs w:val="28"/>
        </w:rPr>
      </w:pPr>
      <w:r>
        <w:br w:type="page"/>
      </w:r>
      <w:r w:rsidRPr="001445D5">
        <w:rPr>
          <w:rFonts w:ascii="Arial" w:hAnsi="Arial" w:cs="Arial"/>
          <w:b/>
          <w:sz w:val="28"/>
          <w:szCs w:val="28"/>
        </w:rPr>
        <w:lastRenderedPageBreak/>
        <w:t>Alarmorganiseringsskjema for eget bygg</w:t>
      </w:r>
      <w:r w:rsidRPr="001445D5">
        <w:rPr>
          <w:rFonts w:ascii="Arial" w:hAnsi="Arial" w:cs="Arial"/>
          <w:b/>
          <w:sz w:val="28"/>
          <w:szCs w:val="28"/>
        </w:rPr>
        <w:br/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1418"/>
        <w:gridCol w:w="5812"/>
      </w:tblGrid>
      <w:tr w:rsidR="003C42D5" w:rsidRPr="003C42D5" w14:paraId="748FF164" w14:textId="77777777" w:rsidTr="003C42D5">
        <w:tc>
          <w:tcPr>
            <w:tcW w:w="9039" w:type="dxa"/>
            <w:gridSpan w:val="3"/>
            <w:shd w:val="clear" w:color="auto" w:fill="000000"/>
          </w:tcPr>
          <w:p w14:paraId="126CD765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3C42D5">
              <w:rPr>
                <w:rFonts w:ascii="Arial" w:hAnsi="Arial" w:cs="Arial"/>
                <w:b/>
                <w:sz w:val="20"/>
              </w:rPr>
              <w:t>Alarmorganisering for eget bygg, navn:</w:t>
            </w:r>
          </w:p>
        </w:tc>
      </w:tr>
      <w:tr w:rsidR="003C42D5" w:rsidRPr="003C42D5" w14:paraId="090A9D6E" w14:textId="77777777" w:rsidTr="003C42D5">
        <w:trPr>
          <w:trHeight w:val="158"/>
        </w:trPr>
        <w:tc>
          <w:tcPr>
            <w:tcW w:w="1809" w:type="dxa"/>
            <w:vMerge w:val="restart"/>
          </w:tcPr>
          <w:p w14:paraId="512C6FE7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3C42D5">
              <w:rPr>
                <w:rFonts w:ascii="Arial" w:hAnsi="Arial" w:cs="Arial"/>
                <w:b/>
                <w:sz w:val="20"/>
              </w:rPr>
              <w:t>FORVARSEL</w:t>
            </w:r>
          </w:p>
        </w:tc>
        <w:tc>
          <w:tcPr>
            <w:tcW w:w="1418" w:type="dxa"/>
          </w:tcPr>
          <w:p w14:paraId="30CDE462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3C42D5">
              <w:rPr>
                <w:rFonts w:ascii="Arial" w:hAnsi="Arial" w:cs="Arial"/>
                <w:b/>
                <w:sz w:val="20"/>
              </w:rPr>
              <w:t>Årsak</w:t>
            </w:r>
          </w:p>
        </w:tc>
        <w:tc>
          <w:tcPr>
            <w:tcW w:w="5812" w:type="dxa"/>
            <w:shd w:val="clear" w:color="auto" w:fill="auto"/>
          </w:tcPr>
          <w:p w14:paraId="65BF59EB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78E96FCC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2E72E6BD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42D5" w:rsidRPr="003C42D5" w14:paraId="21C05305" w14:textId="77777777" w:rsidTr="003C42D5">
        <w:trPr>
          <w:trHeight w:val="157"/>
        </w:trPr>
        <w:tc>
          <w:tcPr>
            <w:tcW w:w="1809" w:type="dxa"/>
            <w:vMerge/>
          </w:tcPr>
          <w:p w14:paraId="77464459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5DB8FDCC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3C42D5">
              <w:rPr>
                <w:rFonts w:ascii="Arial" w:hAnsi="Arial" w:cs="Arial"/>
                <w:b/>
                <w:sz w:val="20"/>
              </w:rPr>
              <w:t>Melding</w:t>
            </w:r>
          </w:p>
        </w:tc>
        <w:tc>
          <w:tcPr>
            <w:tcW w:w="5812" w:type="dxa"/>
            <w:shd w:val="clear" w:color="auto" w:fill="auto"/>
          </w:tcPr>
          <w:p w14:paraId="1CED5181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575C85E6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13899FB3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42D5" w:rsidRPr="003C42D5" w14:paraId="3EA91933" w14:textId="77777777" w:rsidTr="003C42D5">
        <w:trPr>
          <w:trHeight w:val="157"/>
        </w:trPr>
        <w:tc>
          <w:tcPr>
            <w:tcW w:w="1809" w:type="dxa"/>
            <w:vMerge/>
          </w:tcPr>
          <w:p w14:paraId="6A3DBB1C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5D400846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3C42D5">
              <w:rPr>
                <w:rFonts w:ascii="Arial" w:hAnsi="Arial" w:cs="Arial"/>
                <w:b/>
                <w:sz w:val="20"/>
              </w:rPr>
              <w:t>Oppkobling</w:t>
            </w:r>
          </w:p>
        </w:tc>
        <w:tc>
          <w:tcPr>
            <w:tcW w:w="5812" w:type="dxa"/>
            <w:shd w:val="clear" w:color="auto" w:fill="auto"/>
          </w:tcPr>
          <w:p w14:paraId="7C8A3CDE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5E4E0FE0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73C3EEB2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42D5" w:rsidRPr="003C42D5" w14:paraId="1FC2F17D" w14:textId="77777777" w:rsidTr="003C42D5">
        <w:trPr>
          <w:trHeight w:val="157"/>
        </w:trPr>
        <w:tc>
          <w:tcPr>
            <w:tcW w:w="1809" w:type="dxa"/>
            <w:vMerge/>
          </w:tcPr>
          <w:p w14:paraId="7838A126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2F8B3707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3C42D5">
              <w:rPr>
                <w:rFonts w:ascii="Arial" w:hAnsi="Arial" w:cs="Arial"/>
                <w:b/>
                <w:sz w:val="20"/>
              </w:rPr>
              <w:t>Tiltak</w:t>
            </w:r>
          </w:p>
        </w:tc>
        <w:tc>
          <w:tcPr>
            <w:tcW w:w="5812" w:type="dxa"/>
            <w:shd w:val="clear" w:color="auto" w:fill="auto"/>
          </w:tcPr>
          <w:p w14:paraId="0ACAC3B7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42D5" w:rsidRPr="003C42D5" w14:paraId="1EE26AF9" w14:textId="77777777" w:rsidTr="003C42D5">
        <w:trPr>
          <w:trHeight w:val="158"/>
        </w:trPr>
        <w:tc>
          <w:tcPr>
            <w:tcW w:w="1809" w:type="dxa"/>
            <w:vMerge w:val="restart"/>
          </w:tcPr>
          <w:p w14:paraId="14B7101F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3C42D5">
              <w:rPr>
                <w:rFonts w:ascii="Arial" w:hAnsi="Arial" w:cs="Arial"/>
                <w:b/>
                <w:sz w:val="20"/>
              </w:rPr>
              <w:t>STILLE ALARM</w:t>
            </w:r>
            <w:r w:rsidRPr="003C42D5">
              <w:rPr>
                <w:rFonts w:ascii="Arial" w:hAnsi="Arial" w:cs="Arial"/>
                <w:b/>
                <w:sz w:val="20"/>
              </w:rPr>
              <w:br/>
            </w:r>
            <w:r w:rsidRPr="003C42D5">
              <w:rPr>
                <w:rFonts w:ascii="Arial" w:hAnsi="Arial" w:cs="Arial"/>
                <w:sz w:val="16"/>
                <w:szCs w:val="16"/>
              </w:rPr>
              <w:t>(gjelder dagtid, dvs. når bygget er åpent)</w:t>
            </w:r>
            <w:r w:rsidRPr="003C42D5">
              <w:rPr>
                <w:rFonts w:ascii="Arial" w:hAnsi="Arial" w:cs="Arial"/>
                <w:sz w:val="16"/>
                <w:szCs w:val="16"/>
              </w:rPr>
              <w:br/>
              <w:t>Tidspunkt varierer avhengig av lørdag-søndag-helligdag-nattåpent.</w:t>
            </w:r>
          </w:p>
        </w:tc>
        <w:tc>
          <w:tcPr>
            <w:tcW w:w="1418" w:type="dxa"/>
          </w:tcPr>
          <w:p w14:paraId="4DF22238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3C42D5">
              <w:rPr>
                <w:rFonts w:ascii="Arial" w:hAnsi="Arial" w:cs="Arial"/>
                <w:b/>
                <w:sz w:val="20"/>
              </w:rPr>
              <w:t>Årsak</w:t>
            </w:r>
          </w:p>
        </w:tc>
        <w:tc>
          <w:tcPr>
            <w:tcW w:w="5812" w:type="dxa"/>
          </w:tcPr>
          <w:p w14:paraId="5D179795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6D1F15C7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5C936DA6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42D5" w:rsidRPr="003C42D5" w14:paraId="28C7382E" w14:textId="77777777" w:rsidTr="003C42D5">
        <w:trPr>
          <w:trHeight w:val="157"/>
        </w:trPr>
        <w:tc>
          <w:tcPr>
            <w:tcW w:w="1809" w:type="dxa"/>
            <w:vMerge/>
          </w:tcPr>
          <w:p w14:paraId="6F2E9AFC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69FCAF27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3C42D5">
              <w:rPr>
                <w:rFonts w:ascii="Arial" w:hAnsi="Arial" w:cs="Arial"/>
                <w:b/>
                <w:sz w:val="20"/>
              </w:rPr>
              <w:t>Melding</w:t>
            </w:r>
          </w:p>
        </w:tc>
        <w:tc>
          <w:tcPr>
            <w:tcW w:w="5812" w:type="dxa"/>
          </w:tcPr>
          <w:p w14:paraId="1DD863E1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117C7A1F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6F65A065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42D5" w:rsidRPr="003C42D5" w14:paraId="109CEAEE" w14:textId="77777777" w:rsidTr="003C42D5">
        <w:trPr>
          <w:trHeight w:val="157"/>
        </w:trPr>
        <w:tc>
          <w:tcPr>
            <w:tcW w:w="1809" w:type="dxa"/>
            <w:vMerge/>
          </w:tcPr>
          <w:p w14:paraId="7DC30F5A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3F30FD4F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3C42D5">
              <w:rPr>
                <w:rFonts w:ascii="Arial" w:hAnsi="Arial" w:cs="Arial"/>
                <w:b/>
                <w:sz w:val="20"/>
              </w:rPr>
              <w:t>Oppkobling</w:t>
            </w:r>
          </w:p>
        </w:tc>
        <w:tc>
          <w:tcPr>
            <w:tcW w:w="5812" w:type="dxa"/>
          </w:tcPr>
          <w:p w14:paraId="5572A53A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2A3980A2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7B08832A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42D5" w:rsidRPr="003C42D5" w14:paraId="4D3477A1" w14:textId="77777777" w:rsidTr="003C42D5">
        <w:trPr>
          <w:trHeight w:val="157"/>
        </w:trPr>
        <w:tc>
          <w:tcPr>
            <w:tcW w:w="1809" w:type="dxa"/>
            <w:vMerge/>
          </w:tcPr>
          <w:p w14:paraId="6EED6BEC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2552372B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3C42D5">
              <w:rPr>
                <w:rFonts w:ascii="Arial" w:hAnsi="Arial" w:cs="Arial"/>
                <w:b/>
                <w:sz w:val="20"/>
              </w:rPr>
              <w:t>Tiltak</w:t>
            </w:r>
          </w:p>
        </w:tc>
        <w:tc>
          <w:tcPr>
            <w:tcW w:w="5812" w:type="dxa"/>
          </w:tcPr>
          <w:p w14:paraId="5E1B3EF7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564B7B78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28CCA075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42D5" w:rsidRPr="003C42D5" w14:paraId="7D948D27" w14:textId="77777777" w:rsidTr="003C42D5">
        <w:trPr>
          <w:trHeight w:val="158"/>
        </w:trPr>
        <w:tc>
          <w:tcPr>
            <w:tcW w:w="1809" w:type="dxa"/>
            <w:vMerge w:val="restart"/>
          </w:tcPr>
          <w:p w14:paraId="70DE2E22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3C42D5">
              <w:rPr>
                <w:rFonts w:ascii="Arial" w:hAnsi="Arial" w:cs="Arial"/>
                <w:b/>
                <w:sz w:val="20"/>
              </w:rPr>
              <w:t>LITEN ALARM</w:t>
            </w:r>
            <w:r w:rsidRPr="003C42D5">
              <w:rPr>
                <w:rFonts w:ascii="Arial" w:hAnsi="Arial" w:cs="Arial"/>
                <w:b/>
                <w:sz w:val="20"/>
              </w:rPr>
              <w:br/>
            </w:r>
            <w:r w:rsidRPr="003C42D5">
              <w:rPr>
                <w:rFonts w:ascii="Arial" w:hAnsi="Arial" w:cs="Arial"/>
                <w:sz w:val="16"/>
                <w:szCs w:val="16"/>
              </w:rPr>
              <w:t>(gjelder dagtid, dvs. når bygget er åpent)</w:t>
            </w:r>
            <w:r w:rsidRPr="003C42D5">
              <w:rPr>
                <w:rFonts w:ascii="Arial" w:hAnsi="Arial" w:cs="Arial"/>
                <w:sz w:val="16"/>
                <w:szCs w:val="16"/>
              </w:rPr>
              <w:br/>
              <w:t>Tidspunkt varierer avhengig av lørdag-søndag-helligdag-nattåpent.</w:t>
            </w:r>
          </w:p>
        </w:tc>
        <w:tc>
          <w:tcPr>
            <w:tcW w:w="1418" w:type="dxa"/>
          </w:tcPr>
          <w:p w14:paraId="169CB59B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3C42D5">
              <w:rPr>
                <w:rFonts w:ascii="Arial" w:hAnsi="Arial" w:cs="Arial"/>
                <w:b/>
                <w:sz w:val="20"/>
              </w:rPr>
              <w:t>Årsak</w:t>
            </w:r>
          </w:p>
        </w:tc>
        <w:tc>
          <w:tcPr>
            <w:tcW w:w="5812" w:type="dxa"/>
          </w:tcPr>
          <w:p w14:paraId="14EFBA7A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4BD19284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41EEB4A2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42D5" w:rsidRPr="003C42D5" w14:paraId="71E55639" w14:textId="77777777" w:rsidTr="003C42D5">
        <w:trPr>
          <w:trHeight w:val="157"/>
        </w:trPr>
        <w:tc>
          <w:tcPr>
            <w:tcW w:w="1809" w:type="dxa"/>
            <w:vMerge/>
          </w:tcPr>
          <w:p w14:paraId="46F81D5C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378B2691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3C42D5">
              <w:rPr>
                <w:rFonts w:ascii="Arial" w:hAnsi="Arial" w:cs="Arial"/>
                <w:b/>
                <w:sz w:val="20"/>
              </w:rPr>
              <w:t>Melding</w:t>
            </w:r>
          </w:p>
        </w:tc>
        <w:tc>
          <w:tcPr>
            <w:tcW w:w="5812" w:type="dxa"/>
          </w:tcPr>
          <w:p w14:paraId="705361D6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49DD54CA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4B0AA193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42D5" w:rsidRPr="003C42D5" w14:paraId="1AF90304" w14:textId="77777777" w:rsidTr="003C42D5">
        <w:trPr>
          <w:trHeight w:val="157"/>
        </w:trPr>
        <w:tc>
          <w:tcPr>
            <w:tcW w:w="1809" w:type="dxa"/>
            <w:vMerge/>
          </w:tcPr>
          <w:p w14:paraId="0629B009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08530F55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3C42D5">
              <w:rPr>
                <w:rFonts w:ascii="Arial" w:hAnsi="Arial" w:cs="Arial"/>
                <w:b/>
                <w:sz w:val="20"/>
              </w:rPr>
              <w:t>Oppkobling</w:t>
            </w:r>
          </w:p>
        </w:tc>
        <w:tc>
          <w:tcPr>
            <w:tcW w:w="5812" w:type="dxa"/>
          </w:tcPr>
          <w:p w14:paraId="757FDCFC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454D96B9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4C9C15B1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42D5" w:rsidRPr="003C42D5" w14:paraId="6BCC289F" w14:textId="77777777" w:rsidTr="003C42D5">
        <w:trPr>
          <w:trHeight w:val="157"/>
        </w:trPr>
        <w:tc>
          <w:tcPr>
            <w:tcW w:w="1809" w:type="dxa"/>
            <w:vMerge/>
          </w:tcPr>
          <w:p w14:paraId="5DF57084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2BEA5D68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3C42D5">
              <w:rPr>
                <w:rFonts w:ascii="Arial" w:hAnsi="Arial" w:cs="Arial"/>
                <w:b/>
                <w:sz w:val="20"/>
              </w:rPr>
              <w:t>Tiltak</w:t>
            </w:r>
          </w:p>
        </w:tc>
        <w:tc>
          <w:tcPr>
            <w:tcW w:w="5812" w:type="dxa"/>
          </w:tcPr>
          <w:p w14:paraId="590E365F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1148C151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2F2CFBFF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42D5" w:rsidRPr="003C42D5" w14:paraId="3BA24392" w14:textId="77777777" w:rsidTr="003C42D5">
        <w:trPr>
          <w:trHeight w:val="158"/>
        </w:trPr>
        <w:tc>
          <w:tcPr>
            <w:tcW w:w="1809" w:type="dxa"/>
            <w:vMerge w:val="restart"/>
          </w:tcPr>
          <w:p w14:paraId="123F4471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3C42D5">
              <w:rPr>
                <w:rFonts w:ascii="Arial" w:hAnsi="Arial" w:cs="Arial"/>
                <w:b/>
                <w:sz w:val="20"/>
              </w:rPr>
              <w:t>STOR ALARM</w:t>
            </w:r>
            <w:r w:rsidRPr="003C42D5">
              <w:rPr>
                <w:rFonts w:ascii="Arial" w:hAnsi="Arial" w:cs="Arial"/>
                <w:b/>
                <w:sz w:val="20"/>
              </w:rPr>
              <w:br/>
            </w:r>
          </w:p>
        </w:tc>
        <w:tc>
          <w:tcPr>
            <w:tcW w:w="1418" w:type="dxa"/>
          </w:tcPr>
          <w:p w14:paraId="20314D16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3C42D5">
              <w:rPr>
                <w:rFonts w:ascii="Arial" w:hAnsi="Arial" w:cs="Arial"/>
                <w:b/>
                <w:sz w:val="20"/>
              </w:rPr>
              <w:t>Årsak</w:t>
            </w:r>
          </w:p>
        </w:tc>
        <w:tc>
          <w:tcPr>
            <w:tcW w:w="5812" w:type="dxa"/>
          </w:tcPr>
          <w:p w14:paraId="1E671B03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748409A5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0872EAB1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42D5" w:rsidRPr="003C42D5" w14:paraId="720D9EBD" w14:textId="77777777" w:rsidTr="003C42D5">
        <w:trPr>
          <w:trHeight w:val="157"/>
        </w:trPr>
        <w:tc>
          <w:tcPr>
            <w:tcW w:w="1809" w:type="dxa"/>
            <w:vMerge/>
          </w:tcPr>
          <w:p w14:paraId="5B070583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376B6BC0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3C42D5">
              <w:rPr>
                <w:rFonts w:ascii="Arial" w:hAnsi="Arial" w:cs="Arial"/>
                <w:b/>
                <w:sz w:val="20"/>
              </w:rPr>
              <w:t>Melding</w:t>
            </w:r>
          </w:p>
        </w:tc>
        <w:tc>
          <w:tcPr>
            <w:tcW w:w="5812" w:type="dxa"/>
          </w:tcPr>
          <w:p w14:paraId="2F117393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4B8BAB8A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48409E81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42D5" w:rsidRPr="003C42D5" w14:paraId="5D4172AF" w14:textId="77777777" w:rsidTr="003C42D5">
        <w:trPr>
          <w:trHeight w:val="157"/>
        </w:trPr>
        <w:tc>
          <w:tcPr>
            <w:tcW w:w="1809" w:type="dxa"/>
            <w:vMerge/>
          </w:tcPr>
          <w:p w14:paraId="0F8FBDBC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186E9F8E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3C42D5">
              <w:rPr>
                <w:rFonts w:ascii="Arial" w:hAnsi="Arial" w:cs="Arial"/>
                <w:b/>
                <w:sz w:val="20"/>
              </w:rPr>
              <w:t>Oppkobling</w:t>
            </w:r>
          </w:p>
        </w:tc>
        <w:tc>
          <w:tcPr>
            <w:tcW w:w="5812" w:type="dxa"/>
          </w:tcPr>
          <w:p w14:paraId="66EBBE49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7CEFDD18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1901D51C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76596285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5E256FDE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42D5" w:rsidRPr="003C42D5" w14:paraId="36A9AFED" w14:textId="77777777" w:rsidTr="003C42D5">
        <w:trPr>
          <w:trHeight w:val="157"/>
        </w:trPr>
        <w:tc>
          <w:tcPr>
            <w:tcW w:w="1809" w:type="dxa"/>
            <w:vMerge/>
          </w:tcPr>
          <w:p w14:paraId="32D99804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60A98F44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3C42D5">
              <w:rPr>
                <w:rFonts w:ascii="Arial" w:hAnsi="Arial" w:cs="Arial"/>
                <w:b/>
                <w:sz w:val="20"/>
              </w:rPr>
              <w:t>Tiltak</w:t>
            </w:r>
          </w:p>
        </w:tc>
        <w:tc>
          <w:tcPr>
            <w:tcW w:w="5812" w:type="dxa"/>
          </w:tcPr>
          <w:p w14:paraId="63EA1E49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2798B6A8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28A4003B" w14:textId="77777777" w:rsidR="003C42D5" w:rsidRPr="003C42D5" w:rsidRDefault="003C42D5" w:rsidP="003C42D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6CEDE6E" w14:textId="77777777" w:rsidR="003C42D5" w:rsidRDefault="003C42D5" w:rsidP="003C42D5"/>
    <w:p w14:paraId="6937F8CD" w14:textId="089BBBFE" w:rsidR="003C42D5" w:rsidRDefault="003C42D5" w:rsidP="003C42D5">
      <w:pPr>
        <w:pStyle w:val="Brdtekst"/>
        <w:ind w:left="0"/>
        <w:rPr>
          <w:sz w:val="24"/>
        </w:rPr>
        <w:sectPr w:rsidR="003C42D5" w:rsidSect="000C1D26">
          <w:pgSz w:w="11907" w:h="16840" w:code="9"/>
          <w:pgMar w:top="1134" w:right="1418" w:bottom="1134" w:left="1418" w:header="709" w:footer="567" w:gutter="0"/>
          <w:cols w:space="708"/>
          <w:formProt w:val="0"/>
          <w:docGrid w:linePitch="299"/>
        </w:sectPr>
      </w:pPr>
    </w:p>
    <w:p w14:paraId="2350BE52" w14:textId="77777777" w:rsidR="00B73A4B" w:rsidRDefault="001614BD" w:rsidP="00B73A4B">
      <w:pPr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lastRenderedPageBreak/>
        <w:t>Info:</w:t>
      </w:r>
    </w:p>
    <w:p w14:paraId="6BA20E34" w14:textId="067014E7" w:rsidR="001614BD" w:rsidRDefault="001614BD" w:rsidP="00B73A4B">
      <w:pPr>
        <w:rPr>
          <w:snapToGrid w:val="0"/>
          <w:color w:val="000000"/>
        </w:rPr>
      </w:pPr>
      <w:r>
        <w:rPr>
          <w:snapToGrid w:val="0"/>
          <w:color w:val="000000"/>
        </w:rPr>
        <w:t xml:space="preserve">Det er byggeier som alltid er ansvarlig for kontroll, ettersyn og vedlikehold. Dersom ikke forskriftenes krav </w:t>
      </w:r>
      <w:r w:rsidR="000C1D26">
        <w:rPr>
          <w:snapToGrid w:val="0"/>
          <w:color w:val="000000"/>
        </w:rPr>
        <w:t>opprettholdes</w:t>
      </w:r>
      <w:r>
        <w:rPr>
          <w:snapToGrid w:val="0"/>
          <w:color w:val="000000"/>
        </w:rPr>
        <w:t xml:space="preserve"> er det byggeier som er ansvarlig for det og eventuelle skader det måtte påføre personer og eiendom.</w:t>
      </w:r>
    </w:p>
    <w:p w14:paraId="4307C67E" w14:textId="3BDC40EE" w:rsidR="001614BD" w:rsidRDefault="001614BD" w:rsidP="00B73A4B">
      <w:pPr>
        <w:rPr>
          <w:snapToGrid w:val="0"/>
          <w:color w:val="000000"/>
        </w:rPr>
      </w:pPr>
      <w:r>
        <w:rPr>
          <w:snapToGrid w:val="0"/>
          <w:color w:val="000000"/>
        </w:rPr>
        <w:t xml:space="preserve">Det er derfor viktig at det som er beskrevet i forskrifter og normer </w:t>
      </w:r>
      <w:r w:rsidR="000C1D26">
        <w:rPr>
          <w:snapToGrid w:val="0"/>
          <w:color w:val="000000"/>
        </w:rPr>
        <w:t>opprettholdes</w:t>
      </w:r>
      <w:r>
        <w:rPr>
          <w:snapToGrid w:val="0"/>
          <w:color w:val="000000"/>
        </w:rPr>
        <w:t>.</w:t>
      </w:r>
    </w:p>
    <w:p w14:paraId="1C56B54E" w14:textId="77777777" w:rsidR="001614BD" w:rsidRDefault="001614BD" w:rsidP="00B73A4B">
      <w:pPr>
        <w:rPr>
          <w:snapToGrid w:val="0"/>
          <w:color w:val="000000"/>
        </w:rPr>
      </w:pPr>
      <w:r>
        <w:rPr>
          <w:snapToGrid w:val="0"/>
          <w:color w:val="000000"/>
        </w:rPr>
        <w:t>I følgende publikasjoner finner man kravene</w:t>
      </w:r>
    </w:p>
    <w:p w14:paraId="45762988" w14:textId="77777777" w:rsidR="001614BD" w:rsidRDefault="001614BD" w:rsidP="00A7515A">
      <w:pPr>
        <w:ind w:firstLine="709"/>
        <w:rPr>
          <w:snapToGrid w:val="0"/>
          <w:color w:val="000000"/>
        </w:rPr>
      </w:pPr>
      <w:r>
        <w:rPr>
          <w:snapToGrid w:val="0"/>
          <w:color w:val="000000"/>
        </w:rPr>
        <w:t xml:space="preserve">FOBTOT Paragraf § 2-4 </w:t>
      </w:r>
    </w:p>
    <w:p w14:paraId="61242916" w14:textId="57B0F0BE" w:rsidR="001614BD" w:rsidRDefault="006F19F2" w:rsidP="00A7515A">
      <w:pPr>
        <w:ind w:left="709"/>
        <w:rPr>
          <w:snapToGrid w:val="0"/>
          <w:color w:val="000000"/>
        </w:rPr>
      </w:pPr>
      <w:r>
        <w:rPr>
          <w:snapToGrid w:val="0"/>
          <w:color w:val="000000"/>
        </w:rPr>
        <w:t>NS3960</w:t>
      </w:r>
    </w:p>
    <w:p w14:paraId="4349134C" w14:textId="77777777" w:rsidR="001614BD" w:rsidRDefault="001614BD" w:rsidP="00B73A4B">
      <w:pPr>
        <w:rPr>
          <w:snapToGrid w:val="0"/>
          <w:color w:val="000000"/>
        </w:rPr>
      </w:pPr>
    </w:p>
    <w:p w14:paraId="6576306F" w14:textId="77777777" w:rsidR="00783BD2" w:rsidRDefault="001614BD" w:rsidP="00783BD2">
      <w:pPr>
        <w:rPr>
          <w:color w:val="000000"/>
        </w:rPr>
      </w:pPr>
      <w:r>
        <w:rPr>
          <w:snapToGrid w:val="0"/>
          <w:color w:val="000000"/>
        </w:rPr>
        <w:t>Alt av kontroll, ettersyn og vedlikehold skal dokumenteres</w:t>
      </w:r>
      <w:r w:rsidR="00783BD2">
        <w:rPr>
          <w:snapToGrid w:val="0"/>
          <w:color w:val="000000"/>
        </w:rPr>
        <w:t>. Det er også byggeiere som må verifisere at de som utfører service etc. har rett kompetanse.</w:t>
      </w:r>
      <w:r w:rsidR="00783BD2">
        <w:rPr>
          <w:color w:val="000000"/>
        </w:rPr>
        <w:t xml:space="preserve"> </w:t>
      </w:r>
    </w:p>
    <w:p w14:paraId="022D0CC3" w14:textId="53EF549A" w:rsidR="00B73A4B" w:rsidRDefault="00480634" w:rsidP="00B73A4B">
      <w:pPr>
        <w:rPr>
          <w:color w:val="000000"/>
        </w:rPr>
      </w:pPr>
      <w:r>
        <w:rPr>
          <w:color w:val="000000"/>
        </w:rPr>
        <w:t>Alle automatiske brannalarmanlegg skal ha regelmessig ettersyn og jevnlig kontroll.</w:t>
      </w:r>
      <w:r>
        <w:rPr>
          <w:color w:val="000000"/>
        </w:rPr>
        <w:br/>
      </w:r>
      <w:r w:rsidR="00A7515A">
        <w:rPr>
          <w:color w:val="000000"/>
        </w:rPr>
        <w:t xml:space="preserve">Alt vedlikehold av brannalarmanlegg skal dokumenteres og inngå som en del av virksomhetens internkontroll. Det må etableres kontrolljournal. </w:t>
      </w:r>
    </w:p>
    <w:p w14:paraId="154F40AD" w14:textId="77777777" w:rsidR="00B73A4B" w:rsidRDefault="00B73A4B" w:rsidP="00B73A4B">
      <w:pPr>
        <w:rPr>
          <w:b/>
          <w:bCs/>
          <w:color w:val="000000"/>
        </w:rPr>
      </w:pPr>
    </w:p>
    <w:p w14:paraId="1C70EA4B" w14:textId="77777777" w:rsidR="00B73A4B" w:rsidRDefault="00B73A4B" w:rsidP="00B73A4B">
      <w:pPr>
        <w:rPr>
          <w:b/>
          <w:bCs/>
          <w:color w:val="000000"/>
        </w:rPr>
      </w:pPr>
    </w:p>
    <w:p w14:paraId="32D907A1" w14:textId="77777777" w:rsidR="00B73A4B" w:rsidRPr="00C55641" w:rsidRDefault="00783BD2" w:rsidP="00B73A4B">
      <w:pPr>
        <w:rPr>
          <w:rFonts w:ascii="Arial" w:hAnsi="Arial" w:cs="Arial"/>
          <w:b/>
          <w:bCs/>
          <w:color w:val="000000"/>
          <w:sz w:val="28"/>
        </w:rPr>
      </w:pPr>
      <w:r>
        <w:rPr>
          <w:rFonts w:ascii="Arial" w:hAnsi="Arial" w:cs="Arial"/>
          <w:b/>
          <w:bCs/>
          <w:color w:val="000000"/>
          <w:sz w:val="28"/>
        </w:rPr>
        <w:t>Hva er</w:t>
      </w:r>
      <w:r w:rsidR="00B73A4B" w:rsidRPr="00C55641">
        <w:rPr>
          <w:rFonts w:ascii="Arial" w:hAnsi="Arial" w:cs="Arial"/>
          <w:b/>
          <w:bCs/>
          <w:color w:val="000000"/>
          <w:sz w:val="28"/>
        </w:rPr>
        <w:t xml:space="preserve"> kontroll, ettersyn og vedlikehold</w:t>
      </w:r>
    </w:p>
    <w:p w14:paraId="4B0670CC" w14:textId="77777777" w:rsidR="00B73A4B" w:rsidRPr="00C55641" w:rsidRDefault="00B73A4B" w:rsidP="00C55641">
      <w:pPr>
        <w:pStyle w:val="Overskrift4"/>
        <w:ind w:left="0"/>
        <w:rPr>
          <w:rFonts w:eastAsia="Arial Unicode MS" w:hint="eastAsia"/>
          <w:bCs/>
          <w:sz w:val="24"/>
          <w:szCs w:val="24"/>
          <w:lang w:eastAsia="en-US"/>
        </w:rPr>
      </w:pPr>
      <w:r w:rsidRPr="00C55641">
        <w:rPr>
          <w:bCs/>
          <w:sz w:val="24"/>
          <w:szCs w:val="24"/>
          <w:lang w:eastAsia="en-US"/>
        </w:rPr>
        <w:t>Kontroll</w:t>
      </w:r>
    </w:p>
    <w:p w14:paraId="51221C9F" w14:textId="77777777" w:rsidR="00B73A4B" w:rsidRPr="00783BD2" w:rsidRDefault="00B73A4B" w:rsidP="00B73A4B">
      <w:pPr>
        <w:rPr>
          <w:b/>
          <w:bCs/>
          <w:color w:val="000000"/>
          <w:sz w:val="24"/>
          <w:szCs w:val="24"/>
        </w:rPr>
      </w:pPr>
      <w:r w:rsidRPr="00783BD2">
        <w:rPr>
          <w:b/>
          <w:bCs/>
          <w:color w:val="000000"/>
          <w:sz w:val="24"/>
          <w:szCs w:val="24"/>
        </w:rPr>
        <w:t>Hva:</w:t>
      </w:r>
    </w:p>
    <w:p w14:paraId="24B0E9CA" w14:textId="77777777" w:rsidR="00B73A4B" w:rsidRDefault="00783BD2" w:rsidP="00B73A4B">
      <w:pPr>
        <w:rPr>
          <w:color w:val="000000"/>
        </w:rPr>
      </w:pPr>
      <w:r>
        <w:rPr>
          <w:color w:val="000000"/>
        </w:rPr>
        <w:t xml:space="preserve">Sjekke om </w:t>
      </w:r>
      <w:r w:rsidR="00B73A4B">
        <w:rPr>
          <w:color w:val="000000"/>
        </w:rPr>
        <w:t>installasjonen</w:t>
      </w:r>
      <w:r>
        <w:rPr>
          <w:color w:val="000000"/>
        </w:rPr>
        <w:t xml:space="preserve"> og funksjon</w:t>
      </w:r>
      <w:r w:rsidR="00B73A4B">
        <w:rPr>
          <w:color w:val="000000"/>
        </w:rPr>
        <w:t xml:space="preserve"> er i</w:t>
      </w:r>
      <w:r>
        <w:rPr>
          <w:color w:val="000000"/>
        </w:rPr>
        <w:t>hht</w:t>
      </w:r>
      <w:r w:rsidR="00B73A4B">
        <w:rPr>
          <w:color w:val="000000"/>
        </w:rPr>
        <w:t xml:space="preserve">; </w:t>
      </w:r>
      <w:r>
        <w:rPr>
          <w:color w:val="000000"/>
        </w:rPr>
        <w:t xml:space="preserve">brannteknisk rapport, </w:t>
      </w:r>
      <w:r w:rsidR="00B73A4B">
        <w:rPr>
          <w:color w:val="000000"/>
        </w:rPr>
        <w:t>kravdokumenter, prosjektering, ønsket funksjon</w:t>
      </w:r>
      <w:r>
        <w:rPr>
          <w:color w:val="000000"/>
        </w:rPr>
        <w:t xml:space="preserve">, </w:t>
      </w:r>
      <w:r w:rsidR="00B73A4B">
        <w:rPr>
          <w:color w:val="000000"/>
        </w:rPr>
        <w:t>montasjeanvisninger</w:t>
      </w:r>
      <w:r>
        <w:rPr>
          <w:color w:val="000000"/>
        </w:rPr>
        <w:t xml:space="preserve"> og</w:t>
      </w:r>
      <w:r w:rsidR="00B73A4B">
        <w:rPr>
          <w:color w:val="000000"/>
        </w:rPr>
        <w:t xml:space="preserve"> gjeldende brukstillatelse</w:t>
      </w:r>
      <w:r>
        <w:rPr>
          <w:color w:val="000000"/>
        </w:rPr>
        <w:t xml:space="preserve">. Samt at sjekke at </w:t>
      </w:r>
      <w:r w:rsidR="002A5BDE">
        <w:rPr>
          <w:color w:val="000000"/>
        </w:rPr>
        <w:t>tidligere påtalte feil er rettet.</w:t>
      </w:r>
    </w:p>
    <w:p w14:paraId="32059EAF" w14:textId="77777777" w:rsidR="00B73A4B" w:rsidRPr="00783BD2" w:rsidRDefault="00B73A4B" w:rsidP="00B73A4B">
      <w:pPr>
        <w:rPr>
          <w:b/>
          <w:bCs/>
          <w:color w:val="000000"/>
          <w:sz w:val="24"/>
          <w:szCs w:val="24"/>
        </w:rPr>
      </w:pPr>
      <w:r w:rsidRPr="00783BD2">
        <w:rPr>
          <w:b/>
          <w:bCs/>
          <w:color w:val="000000"/>
          <w:sz w:val="24"/>
          <w:szCs w:val="24"/>
        </w:rPr>
        <w:t>Hvem:</w:t>
      </w:r>
    </w:p>
    <w:p w14:paraId="1CA5712C" w14:textId="17955D97" w:rsidR="00B73A4B" w:rsidRDefault="00B73A4B" w:rsidP="00B73A4B">
      <w:pPr>
        <w:rPr>
          <w:color w:val="000000"/>
        </w:rPr>
      </w:pPr>
      <w:r>
        <w:rPr>
          <w:color w:val="000000"/>
        </w:rPr>
        <w:t>Kvalifisert person/foretak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som </w:t>
      </w:r>
      <w:r w:rsidR="002A5BDE">
        <w:rPr>
          <w:color w:val="000000"/>
        </w:rPr>
        <w:t xml:space="preserve">kan dokumentere </w:t>
      </w:r>
      <w:r>
        <w:rPr>
          <w:color w:val="000000"/>
        </w:rPr>
        <w:t>nødvendig system</w:t>
      </w:r>
      <w:r w:rsidR="002A5BDE">
        <w:rPr>
          <w:color w:val="000000"/>
        </w:rPr>
        <w:t xml:space="preserve"> og</w:t>
      </w:r>
      <w:r>
        <w:rPr>
          <w:color w:val="000000"/>
        </w:rPr>
        <w:t xml:space="preserve"> produkt</w:t>
      </w:r>
      <w:r w:rsidR="00783BD2">
        <w:rPr>
          <w:color w:val="000000"/>
        </w:rPr>
        <w:t>kunnskap</w:t>
      </w:r>
      <w:r w:rsidR="002A5BDE">
        <w:rPr>
          <w:color w:val="000000"/>
        </w:rPr>
        <w:t xml:space="preserve"> i</w:t>
      </w:r>
      <w:r w:rsidR="00783BD2">
        <w:rPr>
          <w:color w:val="000000"/>
        </w:rPr>
        <w:t>h</w:t>
      </w:r>
      <w:r w:rsidR="002A5BDE">
        <w:rPr>
          <w:color w:val="000000"/>
        </w:rPr>
        <w:t>ht</w:t>
      </w:r>
      <w:r w:rsidR="00BF505F">
        <w:rPr>
          <w:color w:val="000000"/>
        </w:rPr>
        <w:t>.</w:t>
      </w:r>
      <w:r w:rsidR="002A5BDE">
        <w:rPr>
          <w:color w:val="000000"/>
        </w:rPr>
        <w:t xml:space="preserve"> </w:t>
      </w:r>
      <w:r w:rsidR="00A7515A">
        <w:rPr>
          <w:color w:val="000000"/>
        </w:rPr>
        <w:t xml:space="preserve">NS3960 </w:t>
      </w:r>
      <w:r w:rsidR="00783BD2">
        <w:rPr>
          <w:color w:val="000000"/>
        </w:rPr>
        <w:t xml:space="preserve">inkludert </w:t>
      </w:r>
      <w:r w:rsidR="002A5BDE">
        <w:rPr>
          <w:color w:val="000000"/>
        </w:rPr>
        <w:t>regelverk</w:t>
      </w:r>
      <w:r>
        <w:rPr>
          <w:color w:val="000000"/>
        </w:rPr>
        <w:t xml:space="preserve">kunnskap </w:t>
      </w:r>
      <w:r w:rsidR="00783BD2">
        <w:rPr>
          <w:color w:val="000000"/>
        </w:rPr>
        <w:t>innenfor området</w:t>
      </w:r>
      <w:r>
        <w:rPr>
          <w:color w:val="000000"/>
        </w:rPr>
        <w:t xml:space="preserve">. </w:t>
      </w:r>
    </w:p>
    <w:p w14:paraId="11F37769" w14:textId="77777777" w:rsidR="00B73A4B" w:rsidRPr="00783BD2" w:rsidRDefault="00B73A4B" w:rsidP="00B73A4B">
      <w:pPr>
        <w:rPr>
          <w:b/>
          <w:bCs/>
          <w:color w:val="000000"/>
          <w:sz w:val="24"/>
          <w:szCs w:val="24"/>
        </w:rPr>
      </w:pPr>
      <w:r w:rsidRPr="00783BD2">
        <w:rPr>
          <w:b/>
          <w:bCs/>
          <w:color w:val="000000"/>
          <w:sz w:val="24"/>
          <w:szCs w:val="24"/>
        </w:rPr>
        <w:t>Når:</w:t>
      </w:r>
    </w:p>
    <w:p w14:paraId="4438A321" w14:textId="62AC1A46" w:rsidR="00B73A4B" w:rsidRDefault="002A5BDE" w:rsidP="00B73A4B">
      <w:pPr>
        <w:rPr>
          <w:color w:val="000000"/>
        </w:rPr>
      </w:pPr>
      <w:r>
        <w:rPr>
          <w:color w:val="000000"/>
        </w:rPr>
        <w:t>Minst</w:t>
      </w:r>
      <w:r w:rsidR="00B73A4B">
        <w:rPr>
          <w:color w:val="000000"/>
        </w:rPr>
        <w:t xml:space="preserve"> en gang pr. år</w:t>
      </w:r>
      <w:r w:rsidR="00BF505F">
        <w:rPr>
          <w:color w:val="000000"/>
        </w:rPr>
        <w:t>,</w:t>
      </w:r>
      <w:r>
        <w:rPr>
          <w:color w:val="000000"/>
        </w:rPr>
        <w:t xml:space="preserve"> </w:t>
      </w:r>
      <w:r w:rsidR="00783BD2">
        <w:rPr>
          <w:color w:val="000000"/>
        </w:rPr>
        <w:t xml:space="preserve">som beskrevet i </w:t>
      </w:r>
      <w:r w:rsidR="00A7515A">
        <w:rPr>
          <w:color w:val="000000"/>
        </w:rPr>
        <w:t>NS3960</w:t>
      </w:r>
    </w:p>
    <w:p w14:paraId="4BD6F45E" w14:textId="77777777" w:rsidR="00B73A4B" w:rsidRDefault="00B73A4B" w:rsidP="00B73A4B">
      <w:pPr>
        <w:rPr>
          <w:b/>
          <w:bCs/>
          <w:color w:val="000000"/>
        </w:rPr>
      </w:pPr>
    </w:p>
    <w:p w14:paraId="106989A7" w14:textId="77777777" w:rsidR="00B73A4B" w:rsidRPr="00C55641" w:rsidRDefault="00B73A4B" w:rsidP="00C55641">
      <w:pPr>
        <w:pStyle w:val="Overskrift4"/>
        <w:ind w:left="0"/>
        <w:rPr>
          <w:rFonts w:eastAsia="Arial Unicode MS" w:hint="eastAsia"/>
          <w:bCs/>
          <w:sz w:val="24"/>
          <w:szCs w:val="24"/>
          <w:lang w:eastAsia="en-US"/>
        </w:rPr>
      </w:pPr>
      <w:r w:rsidRPr="00C55641">
        <w:rPr>
          <w:bCs/>
          <w:sz w:val="24"/>
          <w:szCs w:val="24"/>
          <w:lang w:eastAsia="en-US"/>
        </w:rPr>
        <w:t>Ettersyn</w:t>
      </w:r>
    </w:p>
    <w:p w14:paraId="3BD2746E" w14:textId="77777777" w:rsidR="00B73A4B" w:rsidRPr="00783BD2" w:rsidRDefault="00B73A4B" w:rsidP="00B73A4B">
      <w:pPr>
        <w:rPr>
          <w:b/>
          <w:bCs/>
          <w:color w:val="000000"/>
          <w:sz w:val="24"/>
          <w:szCs w:val="24"/>
        </w:rPr>
      </w:pPr>
      <w:r w:rsidRPr="00783BD2">
        <w:rPr>
          <w:b/>
          <w:bCs/>
          <w:color w:val="000000"/>
          <w:sz w:val="24"/>
          <w:szCs w:val="24"/>
        </w:rPr>
        <w:t>Hva:</w:t>
      </w:r>
    </w:p>
    <w:p w14:paraId="13C9729C" w14:textId="77777777" w:rsidR="00B73A4B" w:rsidRDefault="00783BD2" w:rsidP="00B73A4B">
      <w:pPr>
        <w:rPr>
          <w:color w:val="000000"/>
        </w:rPr>
      </w:pPr>
      <w:r>
        <w:rPr>
          <w:color w:val="000000"/>
        </w:rPr>
        <w:t>Bruker/eier foretar e</w:t>
      </w:r>
      <w:r w:rsidR="00B73A4B">
        <w:rPr>
          <w:color w:val="000000"/>
        </w:rPr>
        <w:t>genkontroll av installasjonen</w:t>
      </w:r>
      <w:r w:rsidR="00F25631">
        <w:rPr>
          <w:color w:val="000000"/>
        </w:rPr>
        <w:t xml:space="preserve"> og den funksjon etter</w:t>
      </w:r>
      <w:r w:rsidR="00B73A4B">
        <w:rPr>
          <w:color w:val="000000"/>
        </w:rPr>
        <w:t xml:space="preserve"> </w:t>
      </w:r>
      <w:r>
        <w:rPr>
          <w:color w:val="000000"/>
        </w:rPr>
        <w:t>systemets anvisninger</w:t>
      </w:r>
      <w:r w:rsidR="00B73A4B">
        <w:rPr>
          <w:color w:val="000000"/>
        </w:rPr>
        <w:t>.</w:t>
      </w:r>
    </w:p>
    <w:p w14:paraId="323E8B90" w14:textId="77777777" w:rsidR="00B73A4B" w:rsidRPr="00783BD2" w:rsidRDefault="00B73A4B" w:rsidP="00B73A4B">
      <w:pPr>
        <w:rPr>
          <w:b/>
          <w:bCs/>
          <w:color w:val="000000"/>
          <w:sz w:val="24"/>
          <w:szCs w:val="24"/>
        </w:rPr>
      </w:pPr>
      <w:r w:rsidRPr="00783BD2">
        <w:rPr>
          <w:b/>
          <w:bCs/>
          <w:color w:val="000000"/>
          <w:sz w:val="24"/>
          <w:szCs w:val="24"/>
        </w:rPr>
        <w:t>Hvem:</w:t>
      </w:r>
    </w:p>
    <w:p w14:paraId="247CD254" w14:textId="17D55762" w:rsidR="00B73A4B" w:rsidRDefault="00D1178F" w:rsidP="00B73A4B">
      <w:pPr>
        <w:rPr>
          <w:color w:val="000000"/>
        </w:rPr>
      </w:pPr>
      <w:r>
        <w:rPr>
          <w:color w:val="000000"/>
        </w:rPr>
        <w:t>Ettersyn skal utføres av personell som har fått tilstrekkelig opplæring</w:t>
      </w:r>
      <w:r w:rsidR="00F63FD0">
        <w:rPr>
          <w:color w:val="000000"/>
        </w:rPr>
        <w:t>.</w:t>
      </w:r>
    </w:p>
    <w:p w14:paraId="639DB123" w14:textId="77777777" w:rsidR="00B73A4B" w:rsidRPr="00783BD2" w:rsidRDefault="00B73A4B" w:rsidP="00B73A4B">
      <w:pPr>
        <w:rPr>
          <w:b/>
          <w:bCs/>
          <w:color w:val="000000"/>
          <w:sz w:val="24"/>
          <w:szCs w:val="24"/>
        </w:rPr>
      </w:pPr>
      <w:r w:rsidRPr="00783BD2">
        <w:rPr>
          <w:b/>
          <w:bCs/>
          <w:color w:val="000000"/>
          <w:sz w:val="24"/>
          <w:szCs w:val="24"/>
        </w:rPr>
        <w:t>Når:</w:t>
      </w:r>
    </w:p>
    <w:p w14:paraId="33A176A3" w14:textId="0D74C15C" w:rsidR="00B73A4B" w:rsidRDefault="00D1178F" w:rsidP="00D644AF">
      <w:pPr>
        <w:rPr>
          <w:color w:val="000000"/>
        </w:rPr>
      </w:pPr>
      <w:r>
        <w:rPr>
          <w:color w:val="000000"/>
        </w:rPr>
        <w:t xml:space="preserve">Ettersyn utføres månedlig, og vedkommende som foretar ettersyn skal selv utbedre avvikene eller sørge for at tiltak for utbedring iverksettes. </w:t>
      </w:r>
    </w:p>
    <w:p w14:paraId="54512CC5" w14:textId="77777777" w:rsidR="00B73A4B" w:rsidRDefault="00B73A4B" w:rsidP="00B73A4B">
      <w:pPr>
        <w:rPr>
          <w:color w:val="000000"/>
        </w:rPr>
      </w:pPr>
    </w:p>
    <w:p w14:paraId="492F6E70" w14:textId="77777777" w:rsidR="00B73A4B" w:rsidRPr="00C55641" w:rsidRDefault="00B73A4B" w:rsidP="00C55641">
      <w:pPr>
        <w:pStyle w:val="Overskrift4"/>
        <w:ind w:left="0"/>
        <w:rPr>
          <w:rFonts w:eastAsia="Arial Unicode MS" w:hint="eastAsia"/>
          <w:bCs/>
          <w:sz w:val="24"/>
          <w:szCs w:val="24"/>
          <w:lang w:eastAsia="en-US"/>
        </w:rPr>
      </w:pPr>
      <w:r w:rsidRPr="00C55641">
        <w:rPr>
          <w:bCs/>
          <w:sz w:val="24"/>
          <w:szCs w:val="24"/>
          <w:lang w:eastAsia="en-US"/>
        </w:rPr>
        <w:t>Vedlikehold</w:t>
      </w:r>
    </w:p>
    <w:p w14:paraId="3BAC959B" w14:textId="77777777" w:rsidR="00B73A4B" w:rsidRPr="00783BD2" w:rsidRDefault="00B73A4B" w:rsidP="00B73A4B">
      <w:pPr>
        <w:rPr>
          <w:b/>
          <w:bCs/>
          <w:color w:val="000000"/>
          <w:sz w:val="24"/>
          <w:szCs w:val="24"/>
        </w:rPr>
      </w:pPr>
      <w:r w:rsidRPr="00783BD2">
        <w:rPr>
          <w:b/>
          <w:bCs/>
          <w:color w:val="000000"/>
          <w:sz w:val="24"/>
          <w:szCs w:val="24"/>
        </w:rPr>
        <w:t>Hva:</w:t>
      </w:r>
    </w:p>
    <w:p w14:paraId="22EC98AC" w14:textId="64629641" w:rsidR="0038572B" w:rsidRDefault="0038572B" w:rsidP="0038572B">
      <w:pPr>
        <w:autoSpaceDE w:val="0"/>
        <w:autoSpaceDN w:val="0"/>
        <w:adjustRightInd w:val="0"/>
        <w:rPr>
          <w:color w:val="1B1A1B"/>
          <w:sz w:val="21"/>
          <w:szCs w:val="21"/>
        </w:rPr>
      </w:pPr>
      <w:r w:rsidRPr="0038572B">
        <w:rPr>
          <w:color w:val="1B1A1B"/>
          <w:szCs w:val="22"/>
        </w:rPr>
        <w:t xml:space="preserve">Med </w:t>
      </w:r>
      <w:r>
        <w:rPr>
          <w:color w:val="2B2B2C"/>
          <w:szCs w:val="22"/>
        </w:rPr>
        <w:t>vedlikehold</w:t>
      </w:r>
      <w:r w:rsidRPr="0038572B">
        <w:rPr>
          <w:color w:val="2B2B2C"/>
          <w:szCs w:val="22"/>
        </w:rPr>
        <w:t xml:space="preserve"> </w:t>
      </w:r>
      <w:r w:rsidRPr="0038572B">
        <w:rPr>
          <w:color w:val="1B1A1B"/>
          <w:szCs w:val="22"/>
        </w:rPr>
        <w:t xml:space="preserve">menes </w:t>
      </w:r>
      <w:r w:rsidRPr="0038572B">
        <w:rPr>
          <w:color w:val="2B2B2C"/>
          <w:szCs w:val="22"/>
        </w:rPr>
        <w:t xml:space="preserve">reparasjoner/utskiftninger, </w:t>
      </w:r>
      <w:r w:rsidRPr="0038572B">
        <w:rPr>
          <w:color w:val="1B1A1B"/>
          <w:szCs w:val="22"/>
        </w:rPr>
        <w:t xml:space="preserve">utbedring </w:t>
      </w:r>
      <w:r w:rsidRPr="0038572B">
        <w:rPr>
          <w:color w:val="2B2B2C"/>
          <w:szCs w:val="22"/>
        </w:rPr>
        <w:t xml:space="preserve">av avvik </w:t>
      </w:r>
      <w:r w:rsidRPr="0038572B">
        <w:rPr>
          <w:color w:val="1B1A1B"/>
          <w:szCs w:val="22"/>
        </w:rPr>
        <w:t xml:space="preserve">(feil </w:t>
      </w:r>
      <w:r w:rsidRPr="0038572B">
        <w:rPr>
          <w:color w:val="2B2B2C"/>
          <w:szCs w:val="22"/>
        </w:rPr>
        <w:t xml:space="preserve">og mangler) og </w:t>
      </w:r>
      <w:r w:rsidRPr="0038572B">
        <w:rPr>
          <w:color w:val="1B1A1B"/>
          <w:szCs w:val="22"/>
        </w:rPr>
        <w:t>oppgraderinger</w:t>
      </w:r>
      <w:r>
        <w:rPr>
          <w:color w:val="1B1A1B"/>
          <w:szCs w:val="22"/>
        </w:rPr>
        <w:t xml:space="preserve"> </w:t>
      </w:r>
      <w:r w:rsidRPr="0038572B">
        <w:rPr>
          <w:color w:val="1B1A1B"/>
          <w:szCs w:val="22"/>
        </w:rPr>
        <w:t xml:space="preserve">av brannalarmanlegget </w:t>
      </w:r>
      <w:r w:rsidRPr="0038572B">
        <w:rPr>
          <w:color w:val="2B2B2C"/>
          <w:szCs w:val="22"/>
        </w:rPr>
        <w:t xml:space="preserve">for at </w:t>
      </w:r>
      <w:r w:rsidRPr="0038572B">
        <w:rPr>
          <w:color w:val="1B1A1B"/>
          <w:szCs w:val="22"/>
        </w:rPr>
        <w:t xml:space="preserve">installasjonen </w:t>
      </w:r>
      <w:r w:rsidRPr="0038572B">
        <w:rPr>
          <w:color w:val="2B2B2C"/>
          <w:szCs w:val="22"/>
        </w:rPr>
        <w:t xml:space="preserve">skal </w:t>
      </w:r>
      <w:r w:rsidRPr="0038572B">
        <w:rPr>
          <w:color w:val="1B1A1B"/>
          <w:szCs w:val="22"/>
        </w:rPr>
        <w:t xml:space="preserve">fungere </w:t>
      </w:r>
      <w:r w:rsidRPr="0038572B">
        <w:rPr>
          <w:color w:val="2B2B2C"/>
          <w:szCs w:val="22"/>
        </w:rPr>
        <w:t xml:space="preserve">som </w:t>
      </w:r>
      <w:r w:rsidRPr="0038572B">
        <w:rPr>
          <w:color w:val="1B1A1B"/>
          <w:szCs w:val="22"/>
        </w:rPr>
        <w:t>forutsatt</w:t>
      </w:r>
      <w:r>
        <w:rPr>
          <w:color w:val="1B1A1B"/>
          <w:sz w:val="21"/>
          <w:szCs w:val="21"/>
        </w:rPr>
        <w:t>.</w:t>
      </w:r>
    </w:p>
    <w:p w14:paraId="3FF2D822" w14:textId="0334FD78" w:rsidR="00B73A4B" w:rsidRPr="00783BD2" w:rsidRDefault="00B73A4B" w:rsidP="0038572B">
      <w:pPr>
        <w:rPr>
          <w:b/>
          <w:bCs/>
          <w:color w:val="000000"/>
          <w:sz w:val="24"/>
          <w:szCs w:val="24"/>
        </w:rPr>
      </w:pPr>
      <w:r w:rsidRPr="00783BD2">
        <w:rPr>
          <w:b/>
          <w:bCs/>
          <w:color w:val="000000"/>
          <w:sz w:val="24"/>
          <w:szCs w:val="24"/>
        </w:rPr>
        <w:t>Hvem:</w:t>
      </w:r>
    </w:p>
    <w:p w14:paraId="1046367E" w14:textId="7BC2417A" w:rsidR="0038572B" w:rsidRDefault="0038572B" w:rsidP="00B73A4B">
      <w:pPr>
        <w:rPr>
          <w:color w:val="2B2B2C"/>
          <w:szCs w:val="22"/>
        </w:rPr>
      </w:pPr>
      <w:r w:rsidRPr="0038572B">
        <w:rPr>
          <w:color w:val="1B1A1B"/>
          <w:szCs w:val="22"/>
        </w:rPr>
        <w:t xml:space="preserve">Dette </w:t>
      </w:r>
      <w:r w:rsidRPr="0038572B">
        <w:rPr>
          <w:color w:val="2B2B2C"/>
          <w:szCs w:val="22"/>
        </w:rPr>
        <w:t xml:space="preserve">skal </w:t>
      </w:r>
      <w:r w:rsidRPr="0038572B">
        <w:rPr>
          <w:color w:val="1B1A1B"/>
          <w:szCs w:val="22"/>
        </w:rPr>
        <w:t>utf</w:t>
      </w:r>
      <w:r>
        <w:rPr>
          <w:color w:val="1B1A1B"/>
          <w:szCs w:val="22"/>
        </w:rPr>
        <w:t>ø</w:t>
      </w:r>
      <w:r w:rsidRPr="0038572B">
        <w:rPr>
          <w:color w:val="1B1A1B"/>
          <w:szCs w:val="22"/>
        </w:rPr>
        <w:t xml:space="preserve">res </w:t>
      </w:r>
      <w:r w:rsidRPr="0038572B">
        <w:rPr>
          <w:color w:val="2B2B2C"/>
          <w:szCs w:val="22"/>
        </w:rPr>
        <w:t xml:space="preserve">av </w:t>
      </w:r>
      <w:r w:rsidRPr="0038572B">
        <w:rPr>
          <w:color w:val="1B1A1B"/>
          <w:szCs w:val="22"/>
        </w:rPr>
        <w:t xml:space="preserve">personell </w:t>
      </w:r>
      <w:r w:rsidRPr="0038572B">
        <w:rPr>
          <w:color w:val="2B2B2C"/>
          <w:szCs w:val="22"/>
        </w:rPr>
        <w:t xml:space="preserve">som </w:t>
      </w:r>
      <w:r w:rsidRPr="0038572B">
        <w:rPr>
          <w:color w:val="1B1A1B"/>
          <w:szCs w:val="22"/>
        </w:rPr>
        <w:t xml:space="preserve">har </w:t>
      </w:r>
      <w:r w:rsidRPr="0038572B">
        <w:rPr>
          <w:color w:val="2B2B2C"/>
          <w:szCs w:val="22"/>
        </w:rPr>
        <w:t>n</w:t>
      </w:r>
      <w:r>
        <w:rPr>
          <w:color w:val="2B2B2C"/>
          <w:szCs w:val="22"/>
        </w:rPr>
        <w:t>ø</w:t>
      </w:r>
      <w:r w:rsidRPr="0038572B">
        <w:rPr>
          <w:color w:val="2B2B2C"/>
          <w:szCs w:val="22"/>
        </w:rPr>
        <w:t xml:space="preserve">dvendig </w:t>
      </w:r>
      <w:r w:rsidRPr="0038572B">
        <w:rPr>
          <w:color w:val="1B1A1B"/>
          <w:szCs w:val="22"/>
        </w:rPr>
        <w:t xml:space="preserve">fagmessig </w:t>
      </w:r>
      <w:r w:rsidRPr="0038572B">
        <w:rPr>
          <w:color w:val="2B2B2C"/>
          <w:szCs w:val="22"/>
        </w:rPr>
        <w:t>kompetanse/autorisasjon.</w:t>
      </w:r>
      <w:r>
        <w:rPr>
          <w:color w:val="2B2B2C"/>
          <w:szCs w:val="22"/>
        </w:rPr>
        <w:t xml:space="preserve"> Ref. NS3960</w:t>
      </w:r>
    </w:p>
    <w:p w14:paraId="6656E96B" w14:textId="31BF2282" w:rsidR="0038572B" w:rsidRPr="0038572B" w:rsidRDefault="0038572B" w:rsidP="00B73A4B">
      <w:pPr>
        <w:rPr>
          <w:color w:val="2B2B2C"/>
          <w:szCs w:val="22"/>
        </w:rPr>
      </w:pPr>
      <w:r>
        <w:rPr>
          <w:color w:val="2B2B2C"/>
          <w:szCs w:val="22"/>
        </w:rPr>
        <w:t>Utført arbeid skal dokumenteres</w:t>
      </w:r>
    </w:p>
    <w:p w14:paraId="437A5686" w14:textId="1EE69DF3" w:rsidR="00B73A4B" w:rsidRPr="00783BD2" w:rsidRDefault="00B73A4B" w:rsidP="00B73A4B">
      <w:pPr>
        <w:rPr>
          <w:b/>
          <w:bCs/>
          <w:color w:val="000000"/>
          <w:sz w:val="24"/>
          <w:szCs w:val="24"/>
        </w:rPr>
      </w:pPr>
      <w:r w:rsidRPr="00783BD2">
        <w:rPr>
          <w:b/>
          <w:bCs/>
          <w:color w:val="000000"/>
          <w:sz w:val="24"/>
          <w:szCs w:val="24"/>
        </w:rPr>
        <w:t>Når:</w:t>
      </w:r>
    </w:p>
    <w:p w14:paraId="47561CA2" w14:textId="77777777" w:rsidR="00B73A4B" w:rsidRDefault="00D644AF" w:rsidP="00B73A4B">
      <w:pPr>
        <w:rPr>
          <w:color w:val="000000"/>
        </w:rPr>
      </w:pPr>
      <w:r>
        <w:rPr>
          <w:color w:val="000000"/>
        </w:rPr>
        <w:t xml:space="preserve">Når det er feil, avvik eller mangler samt etter </w:t>
      </w:r>
      <w:r w:rsidR="00B73A4B">
        <w:rPr>
          <w:color w:val="000000"/>
        </w:rPr>
        <w:t>fastsatte serviceintervaller.</w:t>
      </w:r>
    </w:p>
    <w:p w14:paraId="4D955768" w14:textId="77777777" w:rsidR="00A62DAD" w:rsidRPr="00847400" w:rsidRDefault="003B6564" w:rsidP="00847400">
      <w:r>
        <w:t xml:space="preserve">     </w:t>
      </w:r>
    </w:p>
    <w:p w14:paraId="7547017A" w14:textId="5987B5BF" w:rsidR="006C2884" w:rsidRDefault="006C2884" w:rsidP="00CD0794">
      <w:pPr>
        <w:pStyle w:val="Brdtekst"/>
        <w:ind w:left="0"/>
        <w:rPr>
          <w:sz w:val="24"/>
        </w:rPr>
        <w:sectPr w:rsidR="006C2884" w:rsidSect="00E8227B">
          <w:headerReference w:type="even" r:id="rId16"/>
          <w:headerReference w:type="default" r:id="rId17"/>
          <w:footerReference w:type="even" r:id="rId18"/>
          <w:footerReference w:type="default" r:id="rId19"/>
          <w:pgSz w:w="11907" w:h="16840" w:code="9"/>
          <w:pgMar w:top="1134" w:right="1418" w:bottom="1134" w:left="1418" w:header="709" w:footer="567" w:gutter="0"/>
          <w:cols w:space="708"/>
        </w:sectPr>
      </w:pPr>
    </w:p>
    <w:p w14:paraId="40109736" w14:textId="77777777" w:rsidR="00CD0794" w:rsidRDefault="00D644AF" w:rsidP="00CD0794">
      <w:pPr>
        <w:pStyle w:val="Brdtekst"/>
        <w:ind w:left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Hva slags utstyr er installert</w:t>
      </w:r>
    </w:p>
    <w:p w14:paraId="5785D00D" w14:textId="77777777" w:rsidR="00D644AF" w:rsidRPr="00D0414E" w:rsidRDefault="00D644AF" w:rsidP="00CD0794">
      <w:pPr>
        <w:pStyle w:val="Brdtekst"/>
        <w:ind w:left="0"/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1701"/>
        <w:gridCol w:w="1275"/>
        <w:gridCol w:w="1276"/>
        <w:gridCol w:w="1418"/>
      </w:tblGrid>
      <w:tr w:rsidR="00DC6E2E" w:rsidRPr="00847400" w14:paraId="76B01715" w14:textId="77777777" w:rsidTr="00D644AF">
        <w:tc>
          <w:tcPr>
            <w:tcW w:w="3331" w:type="dxa"/>
            <w:shd w:val="pct10" w:color="auto" w:fill="FFFFFF"/>
          </w:tcPr>
          <w:p w14:paraId="438B6FF8" w14:textId="77777777" w:rsidR="00DC6E2E" w:rsidRPr="00847400" w:rsidRDefault="00D644AF" w:rsidP="00D644AF">
            <w:pPr>
              <w:rPr>
                <w:szCs w:val="22"/>
              </w:rPr>
            </w:pPr>
            <w:r>
              <w:rPr>
                <w:szCs w:val="22"/>
              </w:rPr>
              <w:t>Beskrivelse:</w:t>
            </w:r>
          </w:p>
        </w:tc>
        <w:tc>
          <w:tcPr>
            <w:tcW w:w="1701" w:type="dxa"/>
            <w:shd w:val="pct10" w:color="auto" w:fill="FFFFFF"/>
          </w:tcPr>
          <w:p w14:paraId="5753507D" w14:textId="77777777" w:rsidR="00DC6E2E" w:rsidRPr="00847400" w:rsidRDefault="00D644AF" w:rsidP="00D644AF">
            <w:pPr>
              <w:rPr>
                <w:szCs w:val="22"/>
              </w:rPr>
            </w:pPr>
            <w:r>
              <w:rPr>
                <w:szCs w:val="22"/>
              </w:rPr>
              <w:t>Plassering:</w:t>
            </w:r>
          </w:p>
        </w:tc>
        <w:tc>
          <w:tcPr>
            <w:tcW w:w="1275" w:type="dxa"/>
            <w:shd w:val="pct10" w:color="auto" w:fill="FFFFFF"/>
          </w:tcPr>
          <w:p w14:paraId="3243AB9F" w14:textId="77777777" w:rsidR="00DC6E2E" w:rsidRPr="00847400" w:rsidRDefault="00D644AF" w:rsidP="008210F6">
            <w:pPr>
              <w:rPr>
                <w:szCs w:val="22"/>
              </w:rPr>
            </w:pPr>
            <w:r w:rsidRPr="00847400">
              <w:rPr>
                <w:szCs w:val="22"/>
              </w:rPr>
              <w:t>Antall:</w:t>
            </w:r>
          </w:p>
        </w:tc>
        <w:tc>
          <w:tcPr>
            <w:tcW w:w="1276" w:type="dxa"/>
            <w:shd w:val="pct10" w:color="auto" w:fill="FFFFFF"/>
          </w:tcPr>
          <w:p w14:paraId="691BAEED" w14:textId="77777777" w:rsidR="00DC6E2E" w:rsidRPr="00847400" w:rsidRDefault="00D644AF" w:rsidP="008210F6">
            <w:pPr>
              <w:rPr>
                <w:szCs w:val="22"/>
              </w:rPr>
            </w:pPr>
            <w:r>
              <w:rPr>
                <w:szCs w:val="22"/>
              </w:rPr>
              <w:t>Artikkel nr.</w:t>
            </w:r>
          </w:p>
        </w:tc>
        <w:tc>
          <w:tcPr>
            <w:tcW w:w="1418" w:type="dxa"/>
            <w:shd w:val="pct10" w:color="auto" w:fill="FFFFFF"/>
          </w:tcPr>
          <w:p w14:paraId="6612B4D4" w14:textId="77777777" w:rsidR="00DC6E2E" w:rsidRPr="00847400" w:rsidRDefault="00DC6E2E" w:rsidP="008210F6">
            <w:pPr>
              <w:rPr>
                <w:szCs w:val="22"/>
              </w:rPr>
            </w:pPr>
            <w:r w:rsidRPr="00847400">
              <w:rPr>
                <w:szCs w:val="22"/>
              </w:rPr>
              <w:t>Datablad:</w:t>
            </w:r>
          </w:p>
        </w:tc>
      </w:tr>
      <w:tr w:rsidR="00DC6E2E" w:rsidRPr="00F819F3" w14:paraId="14FEE957" w14:textId="77777777" w:rsidTr="00D644AF">
        <w:tc>
          <w:tcPr>
            <w:tcW w:w="3331" w:type="dxa"/>
          </w:tcPr>
          <w:p w14:paraId="5C727A50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2ECB284E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42D5F8A0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25AFE61F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681BFE7D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165A6E68" w14:textId="77777777" w:rsidTr="00D644AF">
        <w:tc>
          <w:tcPr>
            <w:tcW w:w="3331" w:type="dxa"/>
          </w:tcPr>
          <w:p w14:paraId="124A5F9D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4A42B591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7C3C69F8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34BA3752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66E911BD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667B30D6" w14:textId="77777777" w:rsidTr="00D644AF">
        <w:tc>
          <w:tcPr>
            <w:tcW w:w="3331" w:type="dxa"/>
          </w:tcPr>
          <w:p w14:paraId="264A5118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0C15B9DF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388863AC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63649825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252DBB67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04D4D767" w14:textId="77777777" w:rsidTr="00D644AF">
        <w:tc>
          <w:tcPr>
            <w:tcW w:w="3331" w:type="dxa"/>
          </w:tcPr>
          <w:p w14:paraId="1F0D7A74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631F7F84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4A6BE0D1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279C810D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3A0FA25F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12F2177F" w14:textId="77777777" w:rsidTr="00D644AF">
        <w:tc>
          <w:tcPr>
            <w:tcW w:w="3331" w:type="dxa"/>
          </w:tcPr>
          <w:p w14:paraId="7458496E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7A05F7F2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5205E9D6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47E89860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412A685A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07687F34" w14:textId="77777777" w:rsidTr="00D644AF">
        <w:tc>
          <w:tcPr>
            <w:tcW w:w="3331" w:type="dxa"/>
          </w:tcPr>
          <w:p w14:paraId="6C7C0B98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6DD5C9B7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3DA8694B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00DC26CF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18C98E65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7CCD75EA" w14:textId="77777777" w:rsidTr="00D644AF">
        <w:tc>
          <w:tcPr>
            <w:tcW w:w="3331" w:type="dxa"/>
          </w:tcPr>
          <w:p w14:paraId="4EE4A9F2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35588603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201A0233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20D32197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5EBC6722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5A19F534" w14:textId="77777777" w:rsidTr="00D644AF">
        <w:tc>
          <w:tcPr>
            <w:tcW w:w="3331" w:type="dxa"/>
          </w:tcPr>
          <w:p w14:paraId="713187CB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14336545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12C0B88C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06749A58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4251E062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55757C88" w14:textId="77777777" w:rsidTr="00D644AF">
        <w:tc>
          <w:tcPr>
            <w:tcW w:w="3331" w:type="dxa"/>
          </w:tcPr>
          <w:p w14:paraId="30E0B16B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3703346E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10FF42A5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2BAC6FE3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114D16EF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06EE85E0" w14:textId="77777777" w:rsidTr="00D644AF">
        <w:tc>
          <w:tcPr>
            <w:tcW w:w="3331" w:type="dxa"/>
          </w:tcPr>
          <w:p w14:paraId="17373F9B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3D8FDAC0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52C7CF7D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566FE326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1D6A027F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23D3F619" w14:textId="77777777" w:rsidTr="00D644AF">
        <w:tc>
          <w:tcPr>
            <w:tcW w:w="3331" w:type="dxa"/>
          </w:tcPr>
          <w:p w14:paraId="07929DA6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1EB6906B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5CCF2BAA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12CB0DF3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12E2DA0E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170312DB" w14:textId="77777777" w:rsidTr="00D644AF">
        <w:tc>
          <w:tcPr>
            <w:tcW w:w="3331" w:type="dxa"/>
          </w:tcPr>
          <w:p w14:paraId="1594DA9A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0A92FE4C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44324D80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58D40190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584CD7E3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7C6F55EF" w14:textId="77777777" w:rsidTr="00D644AF">
        <w:tc>
          <w:tcPr>
            <w:tcW w:w="3331" w:type="dxa"/>
          </w:tcPr>
          <w:p w14:paraId="6BF72AE8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0435EDD6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23F1DF6B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1114D9F3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67F9FD17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49F194DE" w14:textId="77777777" w:rsidTr="00D644AF">
        <w:tc>
          <w:tcPr>
            <w:tcW w:w="3331" w:type="dxa"/>
          </w:tcPr>
          <w:p w14:paraId="5640B852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0BEBFD6E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77661E0E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239BE8A9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2F3972B0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36BF57F1" w14:textId="77777777" w:rsidTr="00D644AF">
        <w:tc>
          <w:tcPr>
            <w:tcW w:w="3331" w:type="dxa"/>
          </w:tcPr>
          <w:p w14:paraId="53E8D4B3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2634BEE1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508B8E23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14D8AABC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571AB5DA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6474940A" w14:textId="77777777" w:rsidTr="00D644AF">
        <w:tc>
          <w:tcPr>
            <w:tcW w:w="3331" w:type="dxa"/>
          </w:tcPr>
          <w:p w14:paraId="659D9A08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6A2B0ACE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104A823E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15732C3D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7E74DDF9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18115801" w14:textId="77777777" w:rsidTr="00D644AF">
        <w:tc>
          <w:tcPr>
            <w:tcW w:w="3331" w:type="dxa"/>
          </w:tcPr>
          <w:p w14:paraId="676023C4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6E48F1C3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7F6FC4B1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7DD9A811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2211986D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1F5AD292" w14:textId="77777777" w:rsidTr="00D644AF">
        <w:tc>
          <w:tcPr>
            <w:tcW w:w="3331" w:type="dxa"/>
          </w:tcPr>
          <w:p w14:paraId="6C69E000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34C33E56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413B3718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17BD62FF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578B8ADB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2208CC50" w14:textId="77777777" w:rsidTr="00D644AF">
        <w:tc>
          <w:tcPr>
            <w:tcW w:w="3331" w:type="dxa"/>
          </w:tcPr>
          <w:p w14:paraId="7A4CEACD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73D8AA6A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5A0E8CBB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7B39D53F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74B6C0A1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7F8FE27F" w14:textId="77777777" w:rsidTr="00D644AF">
        <w:tc>
          <w:tcPr>
            <w:tcW w:w="3331" w:type="dxa"/>
          </w:tcPr>
          <w:p w14:paraId="4692DB39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0AF10276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5AF819CB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7B027209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27DDB5B0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4105B260" w14:textId="77777777" w:rsidTr="00D644AF">
        <w:tc>
          <w:tcPr>
            <w:tcW w:w="3331" w:type="dxa"/>
          </w:tcPr>
          <w:p w14:paraId="4DF11FDE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366059B2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295DD789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10225C65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113F35F5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7710C577" w14:textId="77777777" w:rsidTr="00D644AF">
        <w:tc>
          <w:tcPr>
            <w:tcW w:w="3331" w:type="dxa"/>
          </w:tcPr>
          <w:p w14:paraId="1298D376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0BF50D64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530F7FA8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14A13111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06E41546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15176E44" w14:textId="77777777" w:rsidTr="00D644AF">
        <w:tc>
          <w:tcPr>
            <w:tcW w:w="3331" w:type="dxa"/>
          </w:tcPr>
          <w:p w14:paraId="5974586C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5F70FA2E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0C3A937A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3E385DDA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13754652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67D5C810" w14:textId="77777777" w:rsidTr="00D644AF">
        <w:tc>
          <w:tcPr>
            <w:tcW w:w="3331" w:type="dxa"/>
          </w:tcPr>
          <w:p w14:paraId="3EEDDC34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462584E4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2867FC0A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383CE3F9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1302A738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34C43991" w14:textId="77777777" w:rsidTr="00D644AF">
        <w:tc>
          <w:tcPr>
            <w:tcW w:w="3331" w:type="dxa"/>
          </w:tcPr>
          <w:p w14:paraId="0F68FAE9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496E821A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2F8207E6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2A75BDF9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0205D4E0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3DCA6C4F" w14:textId="77777777" w:rsidTr="00D644AF">
        <w:tc>
          <w:tcPr>
            <w:tcW w:w="3331" w:type="dxa"/>
          </w:tcPr>
          <w:p w14:paraId="66E13F40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6A446758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5D3D86CA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1C68DBD6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7DC65C28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07AFF7DA" w14:textId="77777777" w:rsidTr="00D644AF">
        <w:tc>
          <w:tcPr>
            <w:tcW w:w="3331" w:type="dxa"/>
          </w:tcPr>
          <w:p w14:paraId="19A9DD41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2499D630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3CBAC588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6438C0EE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704E5216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2546C447" w14:textId="77777777" w:rsidTr="00D644AF">
        <w:tc>
          <w:tcPr>
            <w:tcW w:w="3331" w:type="dxa"/>
          </w:tcPr>
          <w:p w14:paraId="04C4225E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73671E27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55FCAC3D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5968738E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1725EECC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0A7D2BAF" w14:textId="77777777" w:rsidTr="00D644AF">
        <w:tc>
          <w:tcPr>
            <w:tcW w:w="3331" w:type="dxa"/>
          </w:tcPr>
          <w:p w14:paraId="26E4AC2A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2DAD8EF7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76526D0C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532E64F6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35E41818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19690C92" w14:textId="77777777" w:rsidTr="00D644AF">
        <w:tc>
          <w:tcPr>
            <w:tcW w:w="3331" w:type="dxa"/>
          </w:tcPr>
          <w:p w14:paraId="7F019FAD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7C57BE82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4D347B6F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7170350D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78B02ADB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56AA3AC6" w14:textId="77777777" w:rsidTr="00D644AF">
        <w:tc>
          <w:tcPr>
            <w:tcW w:w="3331" w:type="dxa"/>
          </w:tcPr>
          <w:p w14:paraId="6E13FE00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10043259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0C0C4CFD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4EF2326B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3C8508AA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0B77E87E" w14:textId="77777777" w:rsidTr="00D644AF">
        <w:tc>
          <w:tcPr>
            <w:tcW w:w="3331" w:type="dxa"/>
          </w:tcPr>
          <w:p w14:paraId="5B9D8FAD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469DC035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2CE37B5C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2E00448D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5B529DAD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6D89C38E" w14:textId="77777777" w:rsidTr="00D644AF">
        <w:tc>
          <w:tcPr>
            <w:tcW w:w="3331" w:type="dxa"/>
          </w:tcPr>
          <w:p w14:paraId="121ED9CE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449677DF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5B817D27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11AB2487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6DA4FCF9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27D94861" w14:textId="77777777" w:rsidTr="00D644AF">
        <w:tc>
          <w:tcPr>
            <w:tcW w:w="3331" w:type="dxa"/>
          </w:tcPr>
          <w:p w14:paraId="59201C64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3FEE0145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28B37ED9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091608F4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2D621C02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3173B345" w14:textId="77777777" w:rsidTr="00D644AF">
        <w:tc>
          <w:tcPr>
            <w:tcW w:w="3331" w:type="dxa"/>
          </w:tcPr>
          <w:p w14:paraId="55BA67EF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6B322C97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7EE584DA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4626A3E5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536A560B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681E9C5D" w14:textId="77777777" w:rsidTr="00D644AF">
        <w:tc>
          <w:tcPr>
            <w:tcW w:w="3331" w:type="dxa"/>
          </w:tcPr>
          <w:p w14:paraId="3EB13EA6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30BD4551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6818F430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205CC562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220D0251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1E931696" w14:textId="77777777" w:rsidTr="00D644AF">
        <w:tc>
          <w:tcPr>
            <w:tcW w:w="3331" w:type="dxa"/>
          </w:tcPr>
          <w:p w14:paraId="79618BCD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2E3D2685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7AFB7748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1C1C037D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79BE8F79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07053200" w14:textId="77777777" w:rsidTr="00D644AF">
        <w:tc>
          <w:tcPr>
            <w:tcW w:w="3331" w:type="dxa"/>
          </w:tcPr>
          <w:p w14:paraId="0BD63543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33C60ABB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4F967509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5A14B096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66C74DEC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03FBE36E" w14:textId="77777777" w:rsidTr="00D644AF">
        <w:tc>
          <w:tcPr>
            <w:tcW w:w="3331" w:type="dxa"/>
          </w:tcPr>
          <w:p w14:paraId="6D5BE69D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79AB1336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330CFA53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13EC17CC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6359B830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596EBAC4" w14:textId="77777777" w:rsidTr="00D644AF">
        <w:tc>
          <w:tcPr>
            <w:tcW w:w="3331" w:type="dxa"/>
          </w:tcPr>
          <w:p w14:paraId="7150AC34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3EEB3E67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61C5C477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7B0EFB45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08CA7171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161B2754" w14:textId="77777777" w:rsidTr="00D644AF">
        <w:tc>
          <w:tcPr>
            <w:tcW w:w="3331" w:type="dxa"/>
          </w:tcPr>
          <w:p w14:paraId="07FFCC52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7B4E1477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7D741FA6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6AEF1E69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726E8CC4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  <w:tr w:rsidR="00DC6E2E" w:rsidRPr="00F819F3" w14:paraId="20756EEA" w14:textId="77777777" w:rsidTr="00D644AF">
        <w:tc>
          <w:tcPr>
            <w:tcW w:w="3331" w:type="dxa"/>
          </w:tcPr>
          <w:p w14:paraId="2AC07930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701" w:type="dxa"/>
          </w:tcPr>
          <w:p w14:paraId="34F5FEB4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5" w:type="dxa"/>
          </w:tcPr>
          <w:p w14:paraId="5C39182E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15617FEB" w14:textId="77777777" w:rsidR="00DC6E2E" w:rsidRPr="00F819F3" w:rsidRDefault="00DC6E2E" w:rsidP="008210F6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587520BA" w14:textId="77777777" w:rsidR="00DC6E2E" w:rsidRPr="00F819F3" w:rsidRDefault="00DC6E2E" w:rsidP="008210F6">
            <w:pPr>
              <w:rPr>
                <w:szCs w:val="22"/>
              </w:rPr>
            </w:pPr>
          </w:p>
        </w:tc>
      </w:tr>
    </w:tbl>
    <w:p w14:paraId="542CDDB3" w14:textId="46543C40" w:rsidR="00DF7262" w:rsidRPr="00D0414E" w:rsidRDefault="00E62E39" w:rsidP="00C55641">
      <w:pPr>
        <w:pStyle w:val="Brdtekst"/>
        <w:ind w:left="0"/>
        <w:rPr>
          <w:rFonts w:ascii="Arial" w:hAnsi="Arial" w:cs="Arial"/>
          <w:b/>
          <w:sz w:val="28"/>
          <w:szCs w:val="28"/>
        </w:rPr>
      </w:pPr>
      <w:r>
        <w:rPr>
          <w:sz w:val="24"/>
        </w:rPr>
        <w:br w:type="page"/>
      </w:r>
      <w:r w:rsidR="00D644AF">
        <w:rPr>
          <w:rFonts w:ascii="Arial" w:hAnsi="Arial" w:cs="Arial"/>
          <w:b/>
          <w:sz w:val="28"/>
          <w:szCs w:val="28"/>
        </w:rPr>
        <w:lastRenderedPageBreak/>
        <w:t>Hva slags utstyr er installert</w:t>
      </w:r>
      <w:r w:rsidR="00D06091" w:rsidRPr="00D0414E">
        <w:rPr>
          <w:rFonts w:ascii="Arial" w:hAnsi="Arial" w:cs="Arial"/>
          <w:b/>
          <w:sz w:val="28"/>
          <w:szCs w:val="28"/>
        </w:rPr>
        <w:br/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1843"/>
        <w:gridCol w:w="992"/>
        <w:gridCol w:w="1276"/>
        <w:gridCol w:w="1559"/>
      </w:tblGrid>
      <w:tr w:rsidR="00D644AF" w:rsidRPr="00847400" w14:paraId="42CA7A9A" w14:textId="77777777" w:rsidTr="00D644AF">
        <w:tc>
          <w:tcPr>
            <w:tcW w:w="4039" w:type="dxa"/>
            <w:shd w:val="pct10" w:color="auto" w:fill="FFFFFF"/>
          </w:tcPr>
          <w:p w14:paraId="5841FBEF" w14:textId="77777777" w:rsidR="00D644AF" w:rsidRPr="00847400" w:rsidRDefault="00D644AF" w:rsidP="00D644AF">
            <w:pPr>
              <w:rPr>
                <w:szCs w:val="22"/>
              </w:rPr>
            </w:pPr>
            <w:r>
              <w:rPr>
                <w:szCs w:val="22"/>
              </w:rPr>
              <w:t>Beskrivelse:</w:t>
            </w:r>
          </w:p>
        </w:tc>
        <w:tc>
          <w:tcPr>
            <w:tcW w:w="1843" w:type="dxa"/>
            <w:shd w:val="pct10" w:color="auto" w:fill="FFFFFF"/>
          </w:tcPr>
          <w:p w14:paraId="766AECD8" w14:textId="77777777" w:rsidR="00D644AF" w:rsidRPr="00847400" w:rsidRDefault="00D644AF" w:rsidP="00D644AF">
            <w:pPr>
              <w:rPr>
                <w:szCs w:val="22"/>
              </w:rPr>
            </w:pPr>
            <w:r>
              <w:rPr>
                <w:szCs w:val="22"/>
              </w:rPr>
              <w:t>Plassering:</w:t>
            </w:r>
          </w:p>
        </w:tc>
        <w:tc>
          <w:tcPr>
            <w:tcW w:w="992" w:type="dxa"/>
            <w:shd w:val="pct10" w:color="auto" w:fill="FFFFFF"/>
          </w:tcPr>
          <w:p w14:paraId="7F0CFF52" w14:textId="77777777" w:rsidR="00D644AF" w:rsidRPr="00847400" w:rsidRDefault="00D644AF" w:rsidP="00D644AF">
            <w:pPr>
              <w:rPr>
                <w:szCs w:val="22"/>
              </w:rPr>
            </w:pPr>
            <w:r w:rsidRPr="00847400">
              <w:rPr>
                <w:szCs w:val="22"/>
              </w:rPr>
              <w:t>Antall:</w:t>
            </w:r>
          </w:p>
        </w:tc>
        <w:tc>
          <w:tcPr>
            <w:tcW w:w="1276" w:type="dxa"/>
            <w:shd w:val="pct10" w:color="auto" w:fill="FFFFFF"/>
          </w:tcPr>
          <w:p w14:paraId="30ABD983" w14:textId="77777777" w:rsidR="00D644AF" w:rsidRPr="00847400" w:rsidRDefault="00D644AF" w:rsidP="00D644AF">
            <w:pPr>
              <w:rPr>
                <w:szCs w:val="22"/>
              </w:rPr>
            </w:pPr>
            <w:r>
              <w:rPr>
                <w:szCs w:val="22"/>
              </w:rPr>
              <w:t>Artikkel nr.</w:t>
            </w:r>
          </w:p>
        </w:tc>
        <w:tc>
          <w:tcPr>
            <w:tcW w:w="1559" w:type="dxa"/>
            <w:shd w:val="pct10" w:color="auto" w:fill="FFFFFF"/>
          </w:tcPr>
          <w:p w14:paraId="4BC43FA5" w14:textId="77777777" w:rsidR="00D644AF" w:rsidRDefault="00D644AF" w:rsidP="00D644AF">
            <w:pPr>
              <w:rPr>
                <w:szCs w:val="22"/>
              </w:rPr>
            </w:pPr>
            <w:r>
              <w:rPr>
                <w:szCs w:val="22"/>
              </w:rPr>
              <w:t>Datablad</w:t>
            </w:r>
          </w:p>
        </w:tc>
      </w:tr>
      <w:tr w:rsidR="00D644AF" w:rsidRPr="00F819F3" w14:paraId="4D2569BB" w14:textId="77777777" w:rsidTr="00D644AF">
        <w:tc>
          <w:tcPr>
            <w:tcW w:w="4039" w:type="dxa"/>
          </w:tcPr>
          <w:p w14:paraId="6CCE41BB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3FBC9054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3FF9C7D9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6C74A7CC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52562063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7D60E8CD" w14:textId="77777777" w:rsidTr="00D644AF">
        <w:tc>
          <w:tcPr>
            <w:tcW w:w="4039" w:type="dxa"/>
          </w:tcPr>
          <w:p w14:paraId="2F55F6C3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0FE869CA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622F20C7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45096D8D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15BC8C59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460C5E60" w14:textId="77777777" w:rsidTr="00D644AF">
        <w:tc>
          <w:tcPr>
            <w:tcW w:w="4039" w:type="dxa"/>
          </w:tcPr>
          <w:p w14:paraId="09D002B4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0C045B2E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1E2AB87F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67F4B03C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3119CE4E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5A9ED8CE" w14:textId="77777777" w:rsidTr="00D644AF">
        <w:tc>
          <w:tcPr>
            <w:tcW w:w="4039" w:type="dxa"/>
          </w:tcPr>
          <w:p w14:paraId="638D731F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44865BD4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717DBF9C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002CBD96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4F71C4FC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219D683E" w14:textId="77777777" w:rsidTr="00D644AF">
        <w:tc>
          <w:tcPr>
            <w:tcW w:w="4039" w:type="dxa"/>
          </w:tcPr>
          <w:p w14:paraId="1AF03639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0C5CE4F4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62C8199D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318B85FC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509FE83E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41632EAB" w14:textId="77777777" w:rsidTr="00D644AF">
        <w:tc>
          <w:tcPr>
            <w:tcW w:w="4039" w:type="dxa"/>
          </w:tcPr>
          <w:p w14:paraId="2EB4E492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6CB18AE8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722AC643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6E04EC67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4DEE1331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698E5DAB" w14:textId="77777777" w:rsidTr="00D644AF">
        <w:tc>
          <w:tcPr>
            <w:tcW w:w="4039" w:type="dxa"/>
          </w:tcPr>
          <w:p w14:paraId="1502373B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110D957F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512CF26A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445CBF13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351B0B54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1C5BB3AF" w14:textId="77777777" w:rsidTr="00D644AF">
        <w:tc>
          <w:tcPr>
            <w:tcW w:w="4039" w:type="dxa"/>
          </w:tcPr>
          <w:p w14:paraId="15AC6641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11DB8C21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2E9B9087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210449E9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3C943255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14DBBF57" w14:textId="77777777" w:rsidTr="00D644AF">
        <w:tc>
          <w:tcPr>
            <w:tcW w:w="4039" w:type="dxa"/>
          </w:tcPr>
          <w:p w14:paraId="0508FB06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4492BC5E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4C513BE9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63744AB6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7F6305A0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38904DA5" w14:textId="77777777" w:rsidTr="00D644AF">
        <w:tc>
          <w:tcPr>
            <w:tcW w:w="4039" w:type="dxa"/>
          </w:tcPr>
          <w:p w14:paraId="4D483BF4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6730E731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5A221DB0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69D9CF70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63F7E81B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10222940" w14:textId="77777777" w:rsidTr="00D644AF">
        <w:tc>
          <w:tcPr>
            <w:tcW w:w="4039" w:type="dxa"/>
          </w:tcPr>
          <w:p w14:paraId="12FF73C2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6D089185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7CC3966C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766E97DB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0BC498AF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058E3F2B" w14:textId="77777777" w:rsidTr="00D644AF">
        <w:tc>
          <w:tcPr>
            <w:tcW w:w="4039" w:type="dxa"/>
          </w:tcPr>
          <w:p w14:paraId="09952E28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3B1866F5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3232A836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5C6BE5F9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326270CD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4EC3DB71" w14:textId="77777777" w:rsidTr="00D644AF">
        <w:tc>
          <w:tcPr>
            <w:tcW w:w="4039" w:type="dxa"/>
          </w:tcPr>
          <w:p w14:paraId="3D1A0E2B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2B9E4E48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732DDEA5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41C34C83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7C5B1F11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66E2F195" w14:textId="77777777" w:rsidTr="00D644AF">
        <w:tc>
          <w:tcPr>
            <w:tcW w:w="4039" w:type="dxa"/>
          </w:tcPr>
          <w:p w14:paraId="4AC65917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3654956F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65F58123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1668164D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322C41BE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6394081F" w14:textId="77777777" w:rsidTr="00D644AF">
        <w:tc>
          <w:tcPr>
            <w:tcW w:w="4039" w:type="dxa"/>
          </w:tcPr>
          <w:p w14:paraId="2B5ADFFC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584F8DE1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7F02C794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28AF669D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6C005399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6CF97579" w14:textId="77777777" w:rsidTr="00D644AF">
        <w:tc>
          <w:tcPr>
            <w:tcW w:w="4039" w:type="dxa"/>
          </w:tcPr>
          <w:p w14:paraId="41086AB3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7AF21BE8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35258D0A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7CA098EA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38173282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1A24DBE0" w14:textId="77777777" w:rsidTr="00D644AF">
        <w:tc>
          <w:tcPr>
            <w:tcW w:w="4039" w:type="dxa"/>
          </w:tcPr>
          <w:p w14:paraId="391C9167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1802EC5F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4332A4B8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08E60721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7BAC401F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6AFDB9E4" w14:textId="77777777" w:rsidTr="00D644AF">
        <w:tc>
          <w:tcPr>
            <w:tcW w:w="4039" w:type="dxa"/>
          </w:tcPr>
          <w:p w14:paraId="1313E889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7DCC802B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295DFEDD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160726E6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2B6C0B64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6AE73FF5" w14:textId="77777777" w:rsidTr="00D644AF">
        <w:tc>
          <w:tcPr>
            <w:tcW w:w="4039" w:type="dxa"/>
          </w:tcPr>
          <w:p w14:paraId="22D1535F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53781A95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41A0B360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4D0E3D45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36516046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7ED13EA3" w14:textId="77777777" w:rsidTr="00D644AF">
        <w:tc>
          <w:tcPr>
            <w:tcW w:w="4039" w:type="dxa"/>
          </w:tcPr>
          <w:p w14:paraId="448D94BD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068FDE85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58584F35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4EE39B9D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0CD5BD71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4814AC9A" w14:textId="77777777" w:rsidTr="00D644AF">
        <w:tc>
          <w:tcPr>
            <w:tcW w:w="4039" w:type="dxa"/>
          </w:tcPr>
          <w:p w14:paraId="3C5CE1F6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52555FD3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304A0A1B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2372693B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773BB17B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31945EB4" w14:textId="77777777" w:rsidTr="00D644AF">
        <w:tc>
          <w:tcPr>
            <w:tcW w:w="4039" w:type="dxa"/>
          </w:tcPr>
          <w:p w14:paraId="5C2E5F98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7A162747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3EEDBF8F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41DAB906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7EF9007B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7A86B7B7" w14:textId="77777777" w:rsidTr="00D644AF">
        <w:tc>
          <w:tcPr>
            <w:tcW w:w="4039" w:type="dxa"/>
          </w:tcPr>
          <w:p w14:paraId="2401E826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7833BB97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73B07C20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5496C399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36DA94AE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3B6D87A2" w14:textId="77777777" w:rsidTr="00D644AF">
        <w:tc>
          <w:tcPr>
            <w:tcW w:w="4039" w:type="dxa"/>
          </w:tcPr>
          <w:p w14:paraId="1D42E5E3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2A79F96D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24629AC6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75D85F0A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08C2FCEB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4A45663D" w14:textId="77777777" w:rsidTr="00D644AF">
        <w:tc>
          <w:tcPr>
            <w:tcW w:w="4039" w:type="dxa"/>
          </w:tcPr>
          <w:p w14:paraId="73F91788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3608B9C3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07CB4356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1BE2F763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6D394CD5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34E9D6F4" w14:textId="77777777" w:rsidTr="00D644AF">
        <w:tc>
          <w:tcPr>
            <w:tcW w:w="4039" w:type="dxa"/>
          </w:tcPr>
          <w:p w14:paraId="63700A80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5C4FB042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7829B30F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72C7338B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5F114751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4095F529" w14:textId="77777777" w:rsidTr="00D644AF">
        <w:tc>
          <w:tcPr>
            <w:tcW w:w="4039" w:type="dxa"/>
          </w:tcPr>
          <w:p w14:paraId="09E81108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26E210D6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49ACACAC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00690E8A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595F859E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6C635396" w14:textId="77777777" w:rsidTr="00D644AF">
        <w:tc>
          <w:tcPr>
            <w:tcW w:w="4039" w:type="dxa"/>
          </w:tcPr>
          <w:p w14:paraId="53EB0A4C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7AF6EEBB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6E317610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7A8B4702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4C301A07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4451EEAB" w14:textId="77777777" w:rsidTr="00D644AF">
        <w:tc>
          <w:tcPr>
            <w:tcW w:w="4039" w:type="dxa"/>
          </w:tcPr>
          <w:p w14:paraId="398A818D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1198D2F8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2EE23848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3795E0DF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0BE0A621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794774FA" w14:textId="77777777" w:rsidTr="00D644AF">
        <w:tc>
          <w:tcPr>
            <w:tcW w:w="4039" w:type="dxa"/>
          </w:tcPr>
          <w:p w14:paraId="163DF62F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621A174E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1DFCE7F3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0A5B1C3D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64570429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6AD84D86" w14:textId="77777777" w:rsidTr="00D644AF">
        <w:tc>
          <w:tcPr>
            <w:tcW w:w="4039" w:type="dxa"/>
          </w:tcPr>
          <w:p w14:paraId="455FA417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0126D735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4A1ABF5B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7F2BDB40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50871FB5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0F761600" w14:textId="77777777" w:rsidTr="00D644AF">
        <w:tc>
          <w:tcPr>
            <w:tcW w:w="4039" w:type="dxa"/>
          </w:tcPr>
          <w:p w14:paraId="072307AB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65E9D381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5663F865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543D102F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45A2BE94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08035DAF" w14:textId="77777777" w:rsidTr="00D644AF">
        <w:tc>
          <w:tcPr>
            <w:tcW w:w="4039" w:type="dxa"/>
          </w:tcPr>
          <w:p w14:paraId="4036B67F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0E03FE55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4A40AE56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2E6D0092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26BBA706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18D4C406" w14:textId="77777777" w:rsidTr="00D644AF">
        <w:tc>
          <w:tcPr>
            <w:tcW w:w="4039" w:type="dxa"/>
          </w:tcPr>
          <w:p w14:paraId="042DC783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6B4BA442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4FE9769B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4A77F140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766EEF07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650B9BA7" w14:textId="77777777" w:rsidTr="00D644AF">
        <w:tc>
          <w:tcPr>
            <w:tcW w:w="4039" w:type="dxa"/>
          </w:tcPr>
          <w:p w14:paraId="3570E3FC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46E7112A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298A5133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3A59DC4E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246580D1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13ECAD41" w14:textId="77777777" w:rsidTr="00D644AF">
        <w:tc>
          <w:tcPr>
            <w:tcW w:w="4039" w:type="dxa"/>
          </w:tcPr>
          <w:p w14:paraId="095F4BAF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27E72F46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6B0D5AD5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7A628560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30A3B893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2FFDB6CB" w14:textId="77777777" w:rsidTr="00D644AF">
        <w:tc>
          <w:tcPr>
            <w:tcW w:w="4039" w:type="dxa"/>
          </w:tcPr>
          <w:p w14:paraId="79BF65E2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3EB4960C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30ED2972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155BC126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7C0D9443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4DBEB8AB" w14:textId="77777777" w:rsidTr="00D644AF">
        <w:tc>
          <w:tcPr>
            <w:tcW w:w="4039" w:type="dxa"/>
          </w:tcPr>
          <w:p w14:paraId="335A4551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2921F76A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171D5FD2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5CF1CB9C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431D1516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6F58A5DA" w14:textId="77777777" w:rsidTr="00D644AF">
        <w:tc>
          <w:tcPr>
            <w:tcW w:w="4039" w:type="dxa"/>
          </w:tcPr>
          <w:p w14:paraId="28BF637F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5158BDC7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54754F70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337554DA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37450EE1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0B4B3985" w14:textId="77777777" w:rsidTr="00D644AF">
        <w:tc>
          <w:tcPr>
            <w:tcW w:w="4039" w:type="dxa"/>
          </w:tcPr>
          <w:p w14:paraId="36DF8D6A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3940E0AB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08F7CCB4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2574BAEF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0A341661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09A771A6" w14:textId="77777777" w:rsidTr="00D644AF">
        <w:tc>
          <w:tcPr>
            <w:tcW w:w="4039" w:type="dxa"/>
          </w:tcPr>
          <w:p w14:paraId="5FEA5238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3B61234F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189455EF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0DB16933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6A1D85EB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  <w:tr w:rsidR="00D644AF" w:rsidRPr="00F819F3" w14:paraId="390A2F48" w14:textId="77777777" w:rsidTr="00D644AF">
        <w:tc>
          <w:tcPr>
            <w:tcW w:w="4039" w:type="dxa"/>
          </w:tcPr>
          <w:p w14:paraId="77BFA8A5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843" w:type="dxa"/>
          </w:tcPr>
          <w:p w14:paraId="0EB5BCC1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992" w:type="dxa"/>
          </w:tcPr>
          <w:p w14:paraId="6D16E07F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276" w:type="dxa"/>
          </w:tcPr>
          <w:p w14:paraId="21AF64AB" w14:textId="77777777" w:rsidR="00D644AF" w:rsidRPr="00F819F3" w:rsidRDefault="00D644AF" w:rsidP="008210F6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60B5C9C3" w14:textId="77777777" w:rsidR="00D644AF" w:rsidRPr="00F819F3" w:rsidRDefault="00D644AF" w:rsidP="008210F6">
            <w:pPr>
              <w:rPr>
                <w:szCs w:val="22"/>
              </w:rPr>
            </w:pPr>
          </w:p>
        </w:tc>
      </w:tr>
    </w:tbl>
    <w:p w14:paraId="56C4B725" w14:textId="77777777" w:rsidR="0006418B" w:rsidRPr="00D0414E" w:rsidRDefault="0006418B" w:rsidP="00C55641">
      <w:pPr>
        <w:pStyle w:val="Brdtekst"/>
        <w:ind w:left="0"/>
        <w:rPr>
          <w:rFonts w:ascii="Arial" w:hAnsi="Arial" w:cs="Arial"/>
          <w:b/>
          <w:sz w:val="28"/>
          <w:szCs w:val="28"/>
        </w:rPr>
      </w:pPr>
    </w:p>
    <w:p w14:paraId="53B2E60D" w14:textId="77777777" w:rsidR="00C55641" w:rsidRPr="00C55641" w:rsidRDefault="00C55641" w:rsidP="00C55641">
      <w:pPr>
        <w:pStyle w:val="Brdtekst"/>
        <w:ind w:left="0"/>
        <w:rPr>
          <w:rFonts w:ascii="Arial" w:hAnsi="Arial" w:cs="Arial"/>
          <w:sz w:val="28"/>
          <w:szCs w:val="28"/>
        </w:rPr>
      </w:pPr>
    </w:p>
    <w:p w14:paraId="113051E0" w14:textId="77777777" w:rsidR="0006418B" w:rsidRDefault="0006418B" w:rsidP="0006418B">
      <w:pPr>
        <w:pStyle w:val="Brdtekst"/>
        <w:rPr>
          <w:sz w:val="24"/>
        </w:rPr>
      </w:pPr>
    </w:p>
    <w:p w14:paraId="05C1A6FD" w14:textId="28983141" w:rsidR="00E2150D" w:rsidRPr="00FF587D" w:rsidRDefault="00E62E39" w:rsidP="003C42D5">
      <w:pPr>
        <w:rPr>
          <w:b/>
          <w:sz w:val="28"/>
          <w:szCs w:val="28"/>
        </w:rPr>
      </w:pPr>
      <w:r>
        <w:rPr>
          <w:sz w:val="24"/>
        </w:rPr>
        <w:br w:type="page"/>
      </w:r>
      <w:r w:rsidR="00291879" w:rsidRPr="00FF587D">
        <w:rPr>
          <w:b/>
          <w:sz w:val="32"/>
        </w:rPr>
        <w:lastRenderedPageBreak/>
        <w:t>Kontroll og v</w:t>
      </w:r>
      <w:r w:rsidR="00E2150D" w:rsidRPr="00FF587D">
        <w:rPr>
          <w:b/>
          <w:sz w:val="28"/>
          <w:szCs w:val="28"/>
        </w:rPr>
        <w:t>edlikehold</w:t>
      </w:r>
    </w:p>
    <w:p w14:paraId="712FFC9E" w14:textId="77777777" w:rsidR="00560111" w:rsidRPr="00FF587D" w:rsidRDefault="00560111" w:rsidP="00E2150D">
      <w:pPr>
        <w:tabs>
          <w:tab w:val="left" w:pos="6237"/>
        </w:tabs>
        <w:rPr>
          <w:b/>
          <w:sz w:val="24"/>
          <w:szCs w:val="24"/>
        </w:rPr>
      </w:pPr>
    </w:p>
    <w:p w14:paraId="58FB28E4" w14:textId="77777777" w:rsidR="00E2150D" w:rsidRPr="00FF587D" w:rsidRDefault="00E2150D" w:rsidP="00FF587D">
      <w:pPr>
        <w:pStyle w:val="Overskrift5"/>
        <w:keepNext/>
        <w:spacing w:before="0" w:after="0"/>
        <w:ind w:left="0"/>
        <w:rPr>
          <w:rFonts w:ascii="Times New Roman" w:hAnsi="Times New Roman"/>
          <w:szCs w:val="24"/>
        </w:rPr>
      </w:pPr>
      <w:r w:rsidRPr="00FF587D">
        <w:rPr>
          <w:rFonts w:ascii="Times New Roman" w:hAnsi="Times New Roman"/>
          <w:szCs w:val="24"/>
        </w:rPr>
        <w:t xml:space="preserve">Daglig </w:t>
      </w:r>
      <w:r w:rsidR="00291879" w:rsidRPr="00FF587D">
        <w:rPr>
          <w:rFonts w:ascii="Times New Roman" w:hAnsi="Times New Roman"/>
          <w:szCs w:val="24"/>
        </w:rPr>
        <w:t>kontroll og vedlikehold</w:t>
      </w:r>
    </w:p>
    <w:p w14:paraId="365C9775" w14:textId="77777777" w:rsidR="00E2150D" w:rsidRPr="00FF587D" w:rsidRDefault="00E2150D" w:rsidP="00E2150D">
      <w:pPr>
        <w:rPr>
          <w:sz w:val="24"/>
          <w:u w:val="single"/>
        </w:rPr>
      </w:pPr>
    </w:p>
    <w:p w14:paraId="192B3B2C" w14:textId="77777777" w:rsidR="00E2150D" w:rsidRPr="00FF587D" w:rsidRDefault="00E2150D" w:rsidP="00FF587D">
      <w:pPr>
        <w:rPr>
          <w:szCs w:val="22"/>
        </w:rPr>
      </w:pPr>
      <w:r w:rsidRPr="00FF587D">
        <w:rPr>
          <w:szCs w:val="22"/>
        </w:rPr>
        <w:t xml:space="preserve">Sjekk </w:t>
      </w:r>
      <w:r w:rsidR="000E0E07" w:rsidRPr="00FF587D">
        <w:rPr>
          <w:szCs w:val="22"/>
        </w:rPr>
        <w:t>at</w:t>
      </w:r>
      <w:r w:rsidRPr="00FF587D">
        <w:rPr>
          <w:szCs w:val="22"/>
        </w:rPr>
        <w:t xml:space="preserve"> alle detektorer er innkoblet</w:t>
      </w:r>
      <w:r w:rsidR="000E0E07" w:rsidRPr="00FF587D">
        <w:rPr>
          <w:szCs w:val="22"/>
        </w:rPr>
        <w:t>, om noen ikke er det sjekk om de kan kobles inn</w:t>
      </w:r>
      <w:r w:rsidRPr="00FF587D">
        <w:rPr>
          <w:szCs w:val="22"/>
        </w:rPr>
        <w:t>.</w:t>
      </w:r>
    </w:p>
    <w:p w14:paraId="03BFB024" w14:textId="41745FCD" w:rsidR="00E2150D" w:rsidRDefault="00E2150D" w:rsidP="00FF587D">
      <w:pPr>
        <w:rPr>
          <w:szCs w:val="22"/>
        </w:rPr>
      </w:pPr>
      <w:r w:rsidRPr="00FF587D">
        <w:rPr>
          <w:szCs w:val="22"/>
        </w:rPr>
        <w:t>Sjekk om alle styreutganger er innkoblet</w:t>
      </w:r>
      <w:r w:rsidR="000E0E07" w:rsidRPr="00FF587D">
        <w:rPr>
          <w:szCs w:val="22"/>
        </w:rPr>
        <w:t>, om noen ikke er det sjekk om de kan kobles inn.</w:t>
      </w:r>
    </w:p>
    <w:p w14:paraId="16586664" w14:textId="74A1FA91" w:rsidR="00963902" w:rsidRPr="00963902" w:rsidRDefault="00963902" w:rsidP="00963902">
      <w:pPr>
        <w:autoSpaceDE w:val="0"/>
        <w:autoSpaceDN w:val="0"/>
        <w:adjustRightInd w:val="0"/>
        <w:rPr>
          <w:color w:val="1B1B1C"/>
          <w:szCs w:val="22"/>
        </w:rPr>
      </w:pPr>
      <w:r w:rsidRPr="00963902">
        <w:rPr>
          <w:color w:val="1B1B1C"/>
          <w:szCs w:val="22"/>
        </w:rPr>
        <w:t>Eieren m</w:t>
      </w:r>
      <w:r>
        <w:rPr>
          <w:color w:val="1B1B1C"/>
          <w:szCs w:val="22"/>
        </w:rPr>
        <w:t>å</w:t>
      </w:r>
      <w:r w:rsidRPr="00963902">
        <w:rPr>
          <w:color w:val="1B1B1C"/>
          <w:szCs w:val="22"/>
        </w:rPr>
        <w:t xml:space="preserve"> </w:t>
      </w:r>
      <w:r w:rsidRPr="00963902">
        <w:rPr>
          <w:color w:val="2B2B2C"/>
          <w:szCs w:val="22"/>
        </w:rPr>
        <w:t>s</w:t>
      </w:r>
      <w:r>
        <w:rPr>
          <w:color w:val="2B2B2C"/>
          <w:szCs w:val="22"/>
        </w:rPr>
        <w:t>ø</w:t>
      </w:r>
      <w:r w:rsidRPr="00963902">
        <w:rPr>
          <w:color w:val="2B2B2C"/>
          <w:szCs w:val="22"/>
        </w:rPr>
        <w:t xml:space="preserve">rge for </w:t>
      </w:r>
      <w:r w:rsidRPr="00963902">
        <w:rPr>
          <w:color w:val="1B1B1C"/>
          <w:szCs w:val="22"/>
        </w:rPr>
        <w:t xml:space="preserve">at utkoblinger </w:t>
      </w:r>
      <w:r w:rsidRPr="00963902">
        <w:rPr>
          <w:color w:val="2B2B2C"/>
          <w:szCs w:val="22"/>
        </w:rPr>
        <w:t xml:space="preserve">av anlegget </w:t>
      </w:r>
      <w:r w:rsidRPr="00963902">
        <w:rPr>
          <w:color w:val="1B1B1C"/>
          <w:szCs w:val="22"/>
        </w:rPr>
        <w:t xml:space="preserve">blir </w:t>
      </w:r>
      <w:r w:rsidRPr="00963902">
        <w:rPr>
          <w:color w:val="2B2B2C"/>
          <w:szCs w:val="22"/>
        </w:rPr>
        <w:t xml:space="preserve">av </w:t>
      </w:r>
      <w:r w:rsidRPr="00963902">
        <w:rPr>
          <w:color w:val="1B1B1C"/>
          <w:szCs w:val="22"/>
        </w:rPr>
        <w:t xml:space="preserve">kortest mulig </w:t>
      </w:r>
      <w:r w:rsidRPr="00963902">
        <w:rPr>
          <w:color w:val="2B2B2C"/>
          <w:szCs w:val="22"/>
        </w:rPr>
        <w:t xml:space="preserve">varighet. </w:t>
      </w:r>
      <w:r w:rsidRPr="00963902">
        <w:rPr>
          <w:color w:val="1B1B1C"/>
          <w:szCs w:val="22"/>
        </w:rPr>
        <w:t xml:space="preserve">Når </w:t>
      </w:r>
      <w:r w:rsidRPr="00963902">
        <w:rPr>
          <w:color w:val="2B2B2C"/>
          <w:szCs w:val="22"/>
        </w:rPr>
        <w:t xml:space="preserve">anlegget er </w:t>
      </w:r>
      <w:r w:rsidRPr="00963902">
        <w:rPr>
          <w:color w:val="1B1B1C"/>
          <w:szCs w:val="22"/>
        </w:rPr>
        <w:t>utkoblet,</w:t>
      </w:r>
    </w:p>
    <w:p w14:paraId="585CCAB1" w14:textId="2A69B7A5" w:rsidR="00963902" w:rsidRPr="00963902" w:rsidRDefault="00963902" w:rsidP="00963902">
      <w:pPr>
        <w:autoSpaceDE w:val="0"/>
        <w:autoSpaceDN w:val="0"/>
        <w:adjustRightInd w:val="0"/>
        <w:rPr>
          <w:color w:val="1B1B1C"/>
          <w:szCs w:val="22"/>
        </w:rPr>
      </w:pPr>
      <w:r w:rsidRPr="00963902">
        <w:rPr>
          <w:color w:val="1B1B1C"/>
          <w:szCs w:val="22"/>
        </w:rPr>
        <w:t xml:space="preserve">må </w:t>
      </w:r>
      <w:r w:rsidRPr="00963902">
        <w:rPr>
          <w:color w:val="2B2B2C"/>
          <w:szCs w:val="22"/>
        </w:rPr>
        <w:t xml:space="preserve">eieren </w:t>
      </w:r>
      <w:r w:rsidRPr="00963902">
        <w:rPr>
          <w:color w:val="1B1B1C"/>
          <w:szCs w:val="22"/>
        </w:rPr>
        <w:t xml:space="preserve">inntil forholdet </w:t>
      </w:r>
      <w:r w:rsidRPr="00963902">
        <w:rPr>
          <w:color w:val="2B2B2C"/>
          <w:szCs w:val="22"/>
        </w:rPr>
        <w:t xml:space="preserve">er </w:t>
      </w:r>
      <w:r w:rsidRPr="00963902">
        <w:rPr>
          <w:color w:val="1B1B1C"/>
          <w:szCs w:val="22"/>
        </w:rPr>
        <w:t xml:space="preserve">normalisert, iverksette </w:t>
      </w:r>
      <w:r w:rsidRPr="00963902">
        <w:rPr>
          <w:color w:val="2B2B2C"/>
          <w:szCs w:val="22"/>
        </w:rPr>
        <w:t xml:space="preserve">særskilte brannverntiltak </w:t>
      </w:r>
      <w:r w:rsidRPr="00963902">
        <w:rPr>
          <w:color w:val="1B1B1C"/>
          <w:szCs w:val="22"/>
        </w:rPr>
        <w:t xml:space="preserve">for </w:t>
      </w:r>
      <w:r w:rsidRPr="00963902">
        <w:rPr>
          <w:color w:val="2B2B2C"/>
          <w:szCs w:val="22"/>
        </w:rPr>
        <w:t xml:space="preserve">a </w:t>
      </w:r>
      <w:r w:rsidRPr="00963902">
        <w:rPr>
          <w:color w:val="1B1B1C"/>
          <w:szCs w:val="22"/>
        </w:rPr>
        <w:t>opprettholde</w:t>
      </w:r>
    </w:p>
    <w:p w14:paraId="288C08CD" w14:textId="53C66179" w:rsidR="00963902" w:rsidRPr="00963902" w:rsidRDefault="00963902" w:rsidP="00963902">
      <w:pPr>
        <w:rPr>
          <w:szCs w:val="22"/>
        </w:rPr>
      </w:pPr>
      <w:r w:rsidRPr="00963902">
        <w:rPr>
          <w:color w:val="2B2B2C"/>
          <w:szCs w:val="22"/>
        </w:rPr>
        <w:t xml:space="preserve">sikkerhetsnivået. </w:t>
      </w:r>
      <w:r w:rsidRPr="00963902">
        <w:rPr>
          <w:color w:val="1B1B1C"/>
          <w:szCs w:val="22"/>
        </w:rPr>
        <w:t xml:space="preserve">Dette kan være </w:t>
      </w:r>
      <w:r w:rsidRPr="00963902">
        <w:rPr>
          <w:color w:val="2B2B2C"/>
          <w:szCs w:val="22"/>
        </w:rPr>
        <w:t xml:space="preserve">forsterket vakthold </w:t>
      </w:r>
      <w:r w:rsidRPr="00963902">
        <w:rPr>
          <w:color w:val="1B1B1C"/>
          <w:szCs w:val="22"/>
        </w:rPr>
        <w:t xml:space="preserve">eller </w:t>
      </w:r>
      <w:r w:rsidRPr="00963902">
        <w:rPr>
          <w:color w:val="2B2B2C"/>
          <w:szCs w:val="22"/>
        </w:rPr>
        <w:t xml:space="preserve">andre egnede </w:t>
      </w:r>
      <w:r w:rsidRPr="00963902">
        <w:rPr>
          <w:color w:val="1B1B1C"/>
          <w:szCs w:val="22"/>
        </w:rPr>
        <w:t>tiltak.</w:t>
      </w:r>
    </w:p>
    <w:p w14:paraId="6BD51870" w14:textId="77777777" w:rsidR="00E2150D" w:rsidRPr="00FF587D" w:rsidRDefault="00E2150D" w:rsidP="00A02678">
      <w:pPr>
        <w:ind w:firstLine="709"/>
        <w:rPr>
          <w:szCs w:val="22"/>
        </w:rPr>
      </w:pPr>
    </w:p>
    <w:p w14:paraId="691765D7" w14:textId="0DC66E4F" w:rsidR="00E2150D" w:rsidRPr="00FF587D" w:rsidRDefault="00E2150D" w:rsidP="00FF587D">
      <w:pPr>
        <w:rPr>
          <w:szCs w:val="22"/>
        </w:rPr>
      </w:pPr>
      <w:r w:rsidRPr="00FF587D">
        <w:rPr>
          <w:szCs w:val="22"/>
        </w:rPr>
        <w:t>Sjekk om sentralen står i normal drift</w:t>
      </w:r>
      <w:r w:rsidR="00E82CBF">
        <w:rPr>
          <w:szCs w:val="22"/>
        </w:rPr>
        <w:t xml:space="preserve"> og uten feil.</w:t>
      </w:r>
    </w:p>
    <w:p w14:paraId="41AACB56" w14:textId="77777777" w:rsidR="00E2150D" w:rsidRPr="00FF587D" w:rsidRDefault="00E2150D" w:rsidP="00A02678">
      <w:pPr>
        <w:ind w:firstLine="709"/>
        <w:rPr>
          <w:szCs w:val="22"/>
        </w:rPr>
      </w:pPr>
    </w:p>
    <w:p w14:paraId="5047811A" w14:textId="64EB5C49" w:rsidR="00E2150D" w:rsidRPr="00FF587D" w:rsidRDefault="00E2150D" w:rsidP="00FF587D">
      <w:pPr>
        <w:rPr>
          <w:szCs w:val="22"/>
        </w:rPr>
      </w:pPr>
      <w:r w:rsidRPr="00FF587D">
        <w:rPr>
          <w:szCs w:val="22"/>
        </w:rPr>
        <w:t xml:space="preserve">Påse at </w:t>
      </w:r>
      <w:r w:rsidR="00765A7B">
        <w:rPr>
          <w:szCs w:val="22"/>
        </w:rPr>
        <w:t>kontrolljournalen</w:t>
      </w:r>
      <w:r w:rsidR="000E0E07" w:rsidRPr="00FF587D">
        <w:rPr>
          <w:szCs w:val="22"/>
        </w:rPr>
        <w:t xml:space="preserve"> blir benyttet</w:t>
      </w:r>
      <w:r w:rsidRPr="00FF587D">
        <w:rPr>
          <w:szCs w:val="22"/>
        </w:rPr>
        <w:t>. Journalen skal inneholde:</w:t>
      </w:r>
    </w:p>
    <w:p w14:paraId="62309AA2" w14:textId="77777777" w:rsidR="00E2150D" w:rsidRPr="00FF587D" w:rsidRDefault="00E2150D" w:rsidP="00977684">
      <w:pPr>
        <w:numPr>
          <w:ilvl w:val="0"/>
          <w:numId w:val="4"/>
        </w:numPr>
        <w:tabs>
          <w:tab w:val="clear" w:pos="360"/>
          <w:tab w:val="num" w:pos="927"/>
        </w:tabs>
        <w:ind w:left="924"/>
        <w:rPr>
          <w:szCs w:val="22"/>
        </w:rPr>
      </w:pPr>
      <w:r w:rsidRPr="00FF587D">
        <w:rPr>
          <w:szCs w:val="22"/>
        </w:rPr>
        <w:t>Funksjonsprøver</w:t>
      </w:r>
    </w:p>
    <w:p w14:paraId="7DA93108" w14:textId="77777777" w:rsidR="00E2150D" w:rsidRPr="00FF587D" w:rsidRDefault="00E2150D" w:rsidP="00977684">
      <w:pPr>
        <w:numPr>
          <w:ilvl w:val="0"/>
          <w:numId w:val="4"/>
        </w:numPr>
        <w:tabs>
          <w:tab w:val="clear" w:pos="360"/>
          <w:tab w:val="num" w:pos="927"/>
        </w:tabs>
        <w:ind w:left="924"/>
        <w:rPr>
          <w:szCs w:val="22"/>
        </w:rPr>
      </w:pPr>
      <w:r w:rsidRPr="00FF587D">
        <w:rPr>
          <w:szCs w:val="22"/>
        </w:rPr>
        <w:t>Servicebesøk, vedlikehold og reparasjoner</w:t>
      </w:r>
    </w:p>
    <w:p w14:paraId="5ECB0D98" w14:textId="77777777" w:rsidR="00E2150D" w:rsidRPr="00FF587D" w:rsidRDefault="00E2150D" w:rsidP="00977684">
      <w:pPr>
        <w:numPr>
          <w:ilvl w:val="0"/>
          <w:numId w:val="4"/>
        </w:numPr>
        <w:tabs>
          <w:tab w:val="clear" w:pos="360"/>
          <w:tab w:val="num" w:pos="927"/>
        </w:tabs>
        <w:ind w:left="924"/>
        <w:rPr>
          <w:szCs w:val="22"/>
        </w:rPr>
      </w:pPr>
      <w:r w:rsidRPr="00FF587D">
        <w:rPr>
          <w:szCs w:val="22"/>
        </w:rPr>
        <w:t>Kontroll</w:t>
      </w:r>
    </w:p>
    <w:p w14:paraId="2ED56CA4" w14:textId="77777777" w:rsidR="00E2150D" w:rsidRPr="00FF587D" w:rsidRDefault="00E2150D" w:rsidP="00977684">
      <w:pPr>
        <w:numPr>
          <w:ilvl w:val="0"/>
          <w:numId w:val="4"/>
        </w:numPr>
        <w:tabs>
          <w:tab w:val="clear" w:pos="360"/>
          <w:tab w:val="num" w:pos="927"/>
        </w:tabs>
        <w:ind w:left="924"/>
        <w:rPr>
          <w:szCs w:val="22"/>
        </w:rPr>
      </w:pPr>
      <w:r w:rsidRPr="00FF587D">
        <w:rPr>
          <w:szCs w:val="22"/>
        </w:rPr>
        <w:t>Feil</w:t>
      </w:r>
    </w:p>
    <w:p w14:paraId="4CB5A30C" w14:textId="77777777" w:rsidR="00E2150D" w:rsidRPr="00FF587D" w:rsidRDefault="00E2150D" w:rsidP="00977684">
      <w:pPr>
        <w:numPr>
          <w:ilvl w:val="0"/>
          <w:numId w:val="4"/>
        </w:numPr>
        <w:tabs>
          <w:tab w:val="clear" w:pos="360"/>
          <w:tab w:val="num" w:pos="927"/>
        </w:tabs>
        <w:ind w:left="924"/>
        <w:rPr>
          <w:szCs w:val="22"/>
        </w:rPr>
      </w:pPr>
      <w:r w:rsidRPr="00FF587D">
        <w:rPr>
          <w:szCs w:val="22"/>
        </w:rPr>
        <w:t>Ut-/innkoblinger med angivelse av årsak</w:t>
      </w:r>
    </w:p>
    <w:p w14:paraId="6F3CEA88" w14:textId="344059BA" w:rsidR="00E2150D" w:rsidRDefault="00E2150D" w:rsidP="00977684">
      <w:pPr>
        <w:numPr>
          <w:ilvl w:val="0"/>
          <w:numId w:val="4"/>
        </w:numPr>
        <w:tabs>
          <w:tab w:val="clear" w:pos="360"/>
          <w:tab w:val="num" w:pos="927"/>
        </w:tabs>
        <w:ind w:left="924"/>
        <w:rPr>
          <w:szCs w:val="22"/>
        </w:rPr>
      </w:pPr>
      <w:r w:rsidRPr="00FF587D">
        <w:rPr>
          <w:szCs w:val="22"/>
        </w:rPr>
        <w:t>Alarmer med årsak</w:t>
      </w:r>
      <w:r w:rsidR="000E0E07" w:rsidRPr="00FF587D">
        <w:rPr>
          <w:szCs w:val="22"/>
        </w:rPr>
        <w:t>, det er meget viktig at årsaken beskrives slik at unødvendige hendelser kan unngås</w:t>
      </w:r>
      <w:r w:rsidR="00765A7B">
        <w:rPr>
          <w:szCs w:val="22"/>
        </w:rPr>
        <w:t>.</w:t>
      </w:r>
    </w:p>
    <w:p w14:paraId="70D86380" w14:textId="6AF9B547" w:rsidR="00765A7B" w:rsidRPr="00FF587D" w:rsidRDefault="00765A7B" w:rsidP="00765A7B">
      <w:pPr>
        <w:spacing w:before="240"/>
        <w:rPr>
          <w:szCs w:val="22"/>
        </w:rPr>
      </w:pPr>
      <w:r>
        <w:rPr>
          <w:szCs w:val="22"/>
        </w:rPr>
        <w:t>Journalen kan være digital eller papirform og være tilgjengelig ved sentralen.</w:t>
      </w:r>
    </w:p>
    <w:p w14:paraId="0EFE682F" w14:textId="7703D37C" w:rsidR="00E2150D" w:rsidRPr="00FF587D" w:rsidRDefault="00E2150D" w:rsidP="00E2150D">
      <w:pPr>
        <w:rPr>
          <w:szCs w:val="22"/>
        </w:rPr>
      </w:pPr>
    </w:p>
    <w:p w14:paraId="50EF8174" w14:textId="77777777" w:rsidR="00E2150D" w:rsidRPr="00FF587D" w:rsidRDefault="00E2150D" w:rsidP="00E2150D">
      <w:pPr>
        <w:rPr>
          <w:sz w:val="24"/>
          <w:szCs w:val="24"/>
        </w:rPr>
      </w:pPr>
    </w:p>
    <w:p w14:paraId="0F4629B1" w14:textId="77777777" w:rsidR="00E2150D" w:rsidRPr="00FF587D" w:rsidRDefault="00E2150D" w:rsidP="00FF587D">
      <w:pPr>
        <w:pStyle w:val="Overskrift5"/>
        <w:keepNext/>
        <w:spacing w:before="0" w:after="0"/>
        <w:ind w:left="0"/>
        <w:rPr>
          <w:rFonts w:ascii="Times New Roman" w:hAnsi="Times New Roman"/>
          <w:szCs w:val="24"/>
          <w:u w:val="single"/>
        </w:rPr>
      </w:pPr>
      <w:r w:rsidRPr="00FF587D">
        <w:rPr>
          <w:rFonts w:ascii="Times New Roman" w:hAnsi="Times New Roman"/>
          <w:szCs w:val="24"/>
        </w:rPr>
        <w:t xml:space="preserve">Månedlig </w:t>
      </w:r>
      <w:r w:rsidR="00291879" w:rsidRPr="00FF587D">
        <w:rPr>
          <w:rFonts w:ascii="Times New Roman" w:hAnsi="Times New Roman"/>
          <w:szCs w:val="24"/>
        </w:rPr>
        <w:t>kontroll og vedlikehold</w:t>
      </w:r>
    </w:p>
    <w:p w14:paraId="11BA2A05" w14:textId="77777777" w:rsidR="00E2150D" w:rsidRPr="00FF587D" w:rsidRDefault="00E2150D" w:rsidP="00E2150D">
      <w:pPr>
        <w:rPr>
          <w:szCs w:val="22"/>
          <w:u w:val="single"/>
        </w:rPr>
      </w:pPr>
    </w:p>
    <w:p w14:paraId="2DEAB691" w14:textId="6F499530" w:rsidR="00E2150D" w:rsidRPr="00FF587D" w:rsidRDefault="00E2150D" w:rsidP="00FF587D">
      <w:pPr>
        <w:rPr>
          <w:szCs w:val="22"/>
        </w:rPr>
      </w:pPr>
      <w:r w:rsidRPr="00FF587D">
        <w:rPr>
          <w:szCs w:val="22"/>
        </w:rPr>
        <w:t xml:space="preserve">Brannalarmanlegget funksjonsprøves ved å </w:t>
      </w:r>
      <w:r w:rsidR="000E0E07" w:rsidRPr="00FF587D">
        <w:rPr>
          <w:szCs w:val="22"/>
        </w:rPr>
        <w:t>lage en brannalarm ved å aktivisere en manuell melder</w:t>
      </w:r>
      <w:r w:rsidRPr="00FF587D">
        <w:rPr>
          <w:szCs w:val="22"/>
        </w:rPr>
        <w:t xml:space="preserve"> eller detektorer.</w:t>
      </w:r>
      <w:r w:rsidR="000E0E07" w:rsidRPr="00FF587D">
        <w:rPr>
          <w:szCs w:val="22"/>
        </w:rPr>
        <w:t xml:space="preserve"> Husk å </w:t>
      </w:r>
      <w:r w:rsidR="00FF587D" w:rsidRPr="00FF587D">
        <w:rPr>
          <w:szCs w:val="22"/>
        </w:rPr>
        <w:t>sjekke at</w:t>
      </w:r>
      <w:r w:rsidR="000E0E07" w:rsidRPr="00FF587D">
        <w:rPr>
          <w:szCs w:val="22"/>
        </w:rPr>
        <w:t xml:space="preserve"> brannvesenet er informert eller at overføring er utkoblet om anlegget har overføring.</w:t>
      </w:r>
      <w:r w:rsidRPr="00FF587D">
        <w:rPr>
          <w:szCs w:val="22"/>
        </w:rPr>
        <w:br/>
      </w:r>
      <w:r w:rsidRPr="00FF587D">
        <w:rPr>
          <w:szCs w:val="22"/>
        </w:rPr>
        <w:br/>
        <w:t>Alle funksjoner som klokker</w:t>
      </w:r>
      <w:r w:rsidR="00765A7B">
        <w:rPr>
          <w:szCs w:val="22"/>
        </w:rPr>
        <w:t>,</w:t>
      </w:r>
      <w:r w:rsidRPr="00FF587D">
        <w:rPr>
          <w:szCs w:val="22"/>
        </w:rPr>
        <w:t xml:space="preserve"> styreutgang og</w:t>
      </w:r>
      <w:r w:rsidR="000E0E07" w:rsidRPr="00FF587D">
        <w:rPr>
          <w:szCs w:val="22"/>
        </w:rPr>
        <w:t xml:space="preserve"> overføring til </w:t>
      </w:r>
      <w:r w:rsidRPr="00FF587D">
        <w:rPr>
          <w:szCs w:val="22"/>
        </w:rPr>
        <w:t xml:space="preserve">brannvesenet </w:t>
      </w:r>
      <w:r w:rsidR="00765A7B">
        <w:rPr>
          <w:szCs w:val="22"/>
        </w:rPr>
        <w:t xml:space="preserve">testes etter oppsatt plan for det aktuelle anlegget. Ofte utføres dette hver 6. måned. </w:t>
      </w:r>
      <w:r w:rsidRPr="00FF587D">
        <w:rPr>
          <w:szCs w:val="22"/>
        </w:rPr>
        <w:br/>
        <w:t>Kontakt brannvesen før testing utføres og informer alle i bygget om branntest</w:t>
      </w:r>
      <w:r w:rsidR="000E0E07" w:rsidRPr="00FF587D">
        <w:rPr>
          <w:szCs w:val="22"/>
        </w:rPr>
        <w:t>, men kun når det skjer slik at de i bygget senere vil reagerer på en reell brannalarm (eksempelvis en bestemt tid)</w:t>
      </w:r>
      <w:r w:rsidRPr="00FF587D">
        <w:rPr>
          <w:szCs w:val="22"/>
        </w:rPr>
        <w:t>.</w:t>
      </w:r>
      <w:r w:rsidRPr="00FF587D">
        <w:rPr>
          <w:szCs w:val="22"/>
        </w:rPr>
        <w:br/>
        <w:t xml:space="preserve"> </w:t>
      </w:r>
    </w:p>
    <w:p w14:paraId="206AADB9" w14:textId="77777777" w:rsidR="00E2150D" w:rsidRPr="00FF587D" w:rsidRDefault="000E0E07" w:rsidP="00FF587D">
      <w:pPr>
        <w:rPr>
          <w:szCs w:val="22"/>
        </w:rPr>
      </w:pPr>
      <w:r w:rsidRPr="00FF587D">
        <w:rPr>
          <w:szCs w:val="22"/>
        </w:rPr>
        <w:t>Sjekk</w:t>
      </w:r>
      <w:r w:rsidR="00E2150D" w:rsidRPr="00FF587D">
        <w:rPr>
          <w:szCs w:val="22"/>
        </w:rPr>
        <w:t xml:space="preserve"> alle lagrede meldinger.</w:t>
      </w:r>
    </w:p>
    <w:p w14:paraId="37974BE7" w14:textId="77777777" w:rsidR="00E2150D" w:rsidRPr="00FF587D" w:rsidRDefault="00E2150D" w:rsidP="00E2150D">
      <w:pPr>
        <w:rPr>
          <w:szCs w:val="22"/>
        </w:rPr>
      </w:pPr>
    </w:p>
    <w:p w14:paraId="4247B183" w14:textId="51FB3F06" w:rsidR="00FF587D" w:rsidRPr="00FF587D" w:rsidRDefault="00E2150D" w:rsidP="00FF587D">
      <w:pPr>
        <w:rPr>
          <w:szCs w:val="22"/>
        </w:rPr>
      </w:pPr>
      <w:r w:rsidRPr="00FF587D">
        <w:rPr>
          <w:szCs w:val="22"/>
        </w:rPr>
        <w:t>Har sentralen gitt uforklarlig feilvarsel, undersøk årsaken til dette og service</w:t>
      </w:r>
      <w:r w:rsidRPr="00FF587D">
        <w:rPr>
          <w:szCs w:val="22"/>
        </w:rPr>
        <w:br/>
      </w:r>
      <w:r w:rsidR="00963902">
        <w:rPr>
          <w:szCs w:val="22"/>
        </w:rPr>
        <w:t>bestilles</w:t>
      </w:r>
      <w:r w:rsidRPr="00FF587D">
        <w:rPr>
          <w:szCs w:val="22"/>
        </w:rPr>
        <w:t xml:space="preserve"> ved behov.</w:t>
      </w:r>
    </w:p>
    <w:p w14:paraId="5371CB33" w14:textId="77777777" w:rsidR="00FF587D" w:rsidRPr="00FF587D" w:rsidRDefault="00FF587D" w:rsidP="00FF587D">
      <w:pPr>
        <w:pStyle w:val="Listeavsnitt"/>
        <w:rPr>
          <w:szCs w:val="22"/>
        </w:rPr>
      </w:pPr>
    </w:p>
    <w:p w14:paraId="4F8D50D9" w14:textId="77777777" w:rsidR="00FF587D" w:rsidRPr="00FF587D" w:rsidRDefault="00E2150D" w:rsidP="00FF587D">
      <w:pPr>
        <w:rPr>
          <w:szCs w:val="22"/>
        </w:rPr>
      </w:pPr>
      <w:r w:rsidRPr="00FF587D">
        <w:rPr>
          <w:szCs w:val="22"/>
        </w:rPr>
        <w:t>Sjekk sentralens dato- og klokkefunksjon</w:t>
      </w:r>
      <w:r w:rsidR="000E0E07" w:rsidRPr="00FF587D">
        <w:rPr>
          <w:szCs w:val="22"/>
        </w:rPr>
        <w:t>, ved behov juster klokken</w:t>
      </w:r>
      <w:r w:rsidRPr="00FF587D">
        <w:rPr>
          <w:szCs w:val="22"/>
        </w:rPr>
        <w:t>.</w:t>
      </w:r>
    </w:p>
    <w:p w14:paraId="7B636F31" w14:textId="77777777" w:rsidR="00FF587D" w:rsidRPr="00FF587D" w:rsidRDefault="00FF587D" w:rsidP="00FF587D">
      <w:pPr>
        <w:pStyle w:val="Listeavsnitt"/>
        <w:rPr>
          <w:szCs w:val="22"/>
        </w:rPr>
      </w:pPr>
    </w:p>
    <w:p w14:paraId="30ADAD41" w14:textId="1CC4C9A0" w:rsidR="000E0E07" w:rsidRPr="00FF587D" w:rsidRDefault="00E2150D" w:rsidP="00FF587D">
      <w:pPr>
        <w:rPr>
          <w:szCs w:val="22"/>
        </w:rPr>
      </w:pPr>
      <w:r w:rsidRPr="00FF587D">
        <w:rPr>
          <w:szCs w:val="22"/>
        </w:rPr>
        <w:t xml:space="preserve">Visuell sjekk av anlegget. </w:t>
      </w:r>
      <w:r w:rsidR="000E0E07" w:rsidRPr="00FF587D">
        <w:rPr>
          <w:szCs w:val="22"/>
        </w:rPr>
        <w:t>Sjekk at ikke detektorer er tildekket etc.</w:t>
      </w:r>
      <w:r w:rsidR="00765A7B">
        <w:rPr>
          <w:szCs w:val="22"/>
        </w:rPr>
        <w:t xml:space="preserve"> gjøres ifm. vanlige vernerunder</w:t>
      </w:r>
    </w:p>
    <w:p w14:paraId="11DC533C" w14:textId="77777777" w:rsidR="000E0E07" w:rsidRPr="00FF587D" w:rsidRDefault="000E0E07" w:rsidP="00FF587D">
      <w:pPr>
        <w:pStyle w:val="Listeavsnitt"/>
        <w:rPr>
          <w:szCs w:val="22"/>
        </w:rPr>
      </w:pPr>
    </w:p>
    <w:p w14:paraId="4C71D640" w14:textId="71A64175" w:rsidR="00E2150D" w:rsidRPr="00FF587D" w:rsidRDefault="000E0E07" w:rsidP="00FF587D">
      <w:pPr>
        <w:rPr>
          <w:b/>
          <w:sz w:val="24"/>
          <w:szCs w:val="24"/>
        </w:rPr>
      </w:pPr>
      <w:r w:rsidRPr="00FF587D">
        <w:rPr>
          <w:szCs w:val="22"/>
        </w:rPr>
        <w:t xml:space="preserve"> </w:t>
      </w:r>
      <w:r w:rsidR="00E2150D" w:rsidRPr="00FF587D">
        <w:rPr>
          <w:b/>
          <w:sz w:val="28"/>
          <w:szCs w:val="28"/>
        </w:rPr>
        <w:br w:type="page"/>
      </w:r>
      <w:r w:rsidR="00E2150D" w:rsidRPr="00FF587D">
        <w:rPr>
          <w:b/>
          <w:sz w:val="24"/>
          <w:szCs w:val="24"/>
        </w:rPr>
        <w:lastRenderedPageBreak/>
        <w:t xml:space="preserve">Årlig </w:t>
      </w:r>
      <w:r w:rsidR="000335C8" w:rsidRPr="00FF587D">
        <w:rPr>
          <w:b/>
          <w:sz w:val="24"/>
          <w:szCs w:val="24"/>
        </w:rPr>
        <w:t>kontroll</w:t>
      </w:r>
    </w:p>
    <w:p w14:paraId="46352A98" w14:textId="77777777" w:rsidR="00106119" w:rsidRPr="00FF587D" w:rsidRDefault="00106119" w:rsidP="00106119">
      <w:pPr>
        <w:pStyle w:val="Brdtekst"/>
      </w:pPr>
    </w:p>
    <w:p w14:paraId="00AFDECB" w14:textId="40A23113" w:rsidR="00E2150D" w:rsidRDefault="00FF587D" w:rsidP="00E2150D">
      <w:pPr>
        <w:rPr>
          <w:szCs w:val="22"/>
        </w:rPr>
      </w:pPr>
      <w:r>
        <w:rPr>
          <w:szCs w:val="22"/>
        </w:rPr>
        <w:t xml:space="preserve">Det anbefales at det opprettes en </w:t>
      </w:r>
      <w:r w:rsidR="000335C8" w:rsidRPr="00FF587D">
        <w:rPr>
          <w:szCs w:val="22"/>
        </w:rPr>
        <w:t>kontrollavtale og vedlikeholdsavtale</w:t>
      </w:r>
      <w:r w:rsidR="00E2150D" w:rsidRPr="00FF587D">
        <w:rPr>
          <w:szCs w:val="22"/>
        </w:rPr>
        <w:t xml:space="preserve"> </w:t>
      </w:r>
      <w:r w:rsidR="00A13F2C" w:rsidRPr="00FF587D">
        <w:rPr>
          <w:szCs w:val="22"/>
        </w:rPr>
        <w:t xml:space="preserve">(servicekontrakt) </w:t>
      </w:r>
      <w:r>
        <w:rPr>
          <w:szCs w:val="22"/>
        </w:rPr>
        <w:t>med Nortek Security &amp; Technology AS eller en av våre partnere som kan dokumenterer kurs og opplæring på systemet</w:t>
      </w:r>
      <w:r w:rsidR="00664148">
        <w:rPr>
          <w:szCs w:val="22"/>
        </w:rPr>
        <w:t>.</w:t>
      </w:r>
    </w:p>
    <w:p w14:paraId="7602AF7D" w14:textId="77777777" w:rsidR="00FF587D" w:rsidRPr="00FF587D" w:rsidRDefault="00FF587D" w:rsidP="00E2150D">
      <w:pPr>
        <w:rPr>
          <w:szCs w:val="22"/>
        </w:rPr>
      </w:pPr>
    </w:p>
    <w:p w14:paraId="601352E2" w14:textId="2F1AE935" w:rsidR="00E2150D" w:rsidRPr="00FF587D" w:rsidRDefault="00E2150D" w:rsidP="00E2150D">
      <w:pPr>
        <w:rPr>
          <w:b/>
          <w:szCs w:val="22"/>
        </w:rPr>
      </w:pPr>
      <w:r w:rsidRPr="00FF587D">
        <w:rPr>
          <w:b/>
          <w:szCs w:val="22"/>
        </w:rPr>
        <w:t xml:space="preserve">Kontrollen </w:t>
      </w:r>
      <w:r w:rsidR="00FF587D">
        <w:rPr>
          <w:b/>
          <w:szCs w:val="22"/>
        </w:rPr>
        <w:t xml:space="preserve">utføres </w:t>
      </w:r>
      <w:r w:rsidR="004616E3">
        <w:rPr>
          <w:b/>
          <w:szCs w:val="22"/>
        </w:rPr>
        <w:t>o</w:t>
      </w:r>
      <w:r w:rsidR="00FF587D">
        <w:rPr>
          <w:b/>
          <w:szCs w:val="22"/>
        </w:rPr>
        <w:t xml:space="preserve">g </w:t>
      </w:r>
      <w:r w:rsidRPr="00FF587D">
        <w:rPr>
          <w:b/>
          <w:szCs w:val="22"/>
        </w:rPr>
        <w:t xml:space="preserve">tilfredsstiller </w:t>
      </w:r>
      <w:r w:rsidR="004616E3">
        <w:rPr>
          <w:b/>
          <w:szCs w:val="22"/>
        </w:rPr>
        <w:t>NS3960</w:t>
      </w:r>
      <w:r w:rsidR="00FF587D">
        <w:rPr>
          <w:b/>
          <w:szCs w:val="22"/>
        </w:rPr>
        <w:t xml:space="preserve"> og inkluderer at</w:t>
      </w:r>
      <w:r w:rsidRPr="00FF587D">
        <w:rPr>
          <w:b/>
          <w:szCs w:val="22"/>
        </w:rPr>
        <w:t>:</w:t>
      </w:r>
    </w:p>
    <w:p w14:paraId="22403DC3" w14:textId="63510139" w:rsidR="007B6CFA" w:rsidRPr="00963902" w:rsidRDefault="00664148" w:rsidP="007B6CFA">
      <w:pPr>
        <w:autoSpaceDE w:val="0"/>
        <w:autoSpaceDN w:val="0"/>
        <w:adjustRightInd w:val="0"/>
        <w:rPr>
          <w:color w:val="2B2B2B"/>
          <w:szCs w:val="22"/>
        </w:rPr>
      </w:pPr>
      <w:r>
        <w:rPr>
          <w:color w:val="1A1A1B"/>
          <w:szCs w:val="22"/>
        </w:rPr>
        <w:t>-F</w:t>
      </w:r>
      <w:r w:rsidR="007B6CFA" w:rsidRPr="00963902">
        <w:rPr>
          <w:color w:val="1A1A1B"/>
          <w:szCs w:val="22"/>
        </w:rPr>
        <w:t>unksjonspr</w:t>
      </w:r>
      <w:r w:rsidR="00963902" w:rsidRPr="00963902">
        <w:rPr>
          <w:color w:val="1A1A1B"/>
          <w:szCs w:val="22"/>
        </w:rPr>
        <w:t>ø</w:t>
      </w:r>
      <w:r w:rsidR="007B6CFA" w:rsidRPr="00963902">
        <w:rPr>
          <w:color w:val="1A1A1B"/>
          <w:szCs w:val="22"/>
        </w:rPr>
        <w:t xml:space="preserve">ving </w:t>
      </w:r>
      <w:r w:rsidR="007B6CFA" w:rsidRPr="00963902">
        <w:rPr>
          <w:color w:val="2B2B2B"/>
          <w:szCs w:val="22"/>
        </w:rPr>
        <w:t xml:space="preserve">av </w:t>
      </w:r>
      <w:r w:rsidR="007B6CFA" w:rsidRPr="00963902">
        <w:rPr>
          <w:color w:val="1A1A1B"/>
          <w:szCs w:val="22"/>
        </w:rPr>
        <w:t xml:space="preserve">sentralenheter, </w:t>
      </w:r>
      <w:r w:rsidR="007B6CFA" w:rsidRPr="00963902">
        <w:rPr>
          <w:color w:val="2B2B2B"/>
          <w:szCs w:val="22"/>
        </w:rPr>
        <w:t>alarmpaneler, alarmfunksjoner, signalstyringer og</w:t>
      </w:r>
    </w:p>
    <w:p w14:paraId="26B6E24A" w14:textId="77777777" w:rsidR="00664148" w:rsidRDefault="007B6CFA" w:rsidP="007B6CFA">
      <w:pPr>
        <w:autoSpaceDE w:val="0"/>
        <w:autoSpaceDN w:val="0"/>
        <w:adjustRightInd w:val="0"/>
        <w:rPr>
          <w:color w:val="1A1A1B"/>
          <w:szCs w:val="22"/>
        </w:rPr>
      </w:pPr>
      <w:r w:rsidRPr="00963902">
        <w:rPr>
          <w:color w:val="1A1A1B"/>
          <w:szCs w:val="22"/>
        </w:rPr>
        <w:t>alarmoverforing</w:t>
      </w:r>
      <w:r w:rsidR="00963902">
        <w:rPr>
          <w:color w:val="1A1A1B"/>
          <w:szCs w:val="22"/>
        </w:rPr>
        <w:t xml:space="preserve">. </w:t>
      </w:r>
    </w:p>
    <w:p w14:paraId="07810E58" w14:textId="511409AC" w:rsidR="007B6CFA" w:rsidRPr="00963902" w:rsidRDefault="00664148" w:rsidP="007B6CFA">
      <w:pPr>
        <w:autoSpaceDE w:val="0"/>
        <w:autoSpaceDN w:val="0"/>
        <w:adjustRightInd w:val="0"/>
        <w:rPr>
          <w:color w:val="2B2B2B"/>
          <w:szCs w:val="22"/>
        </w:rPr>
      </w:pPr>
      <w:r>
        <w:rPr>
          <w:color w:val="1A1A1B"/>
          <w:szCs w:val="22"/>
        </w:rPr>
        <w:t>-</w:t>
      </w:r>
      <w:r w:rsidR="00963902">
        <w:rPr>
          <w:color w:val="1A1A1B"/>
          <w:szCs w:val="22"/>
        </w:rPr>
        <w:t>D</w:t>
      </w:r>
      <w:r w:rsidR="007B6CFA" w:rsidRPr="00963902">
        <w:rPr>
          <w:color w:val="1A1A1B"/>
          <w:szCs w:val="22"/>
        </w:rPr>
        <w:t xml:space="preserve">ersom flere </w:t>
      </w:r>
      <w:r w:rsidR="007B6CFA" w:rsidRPr="00963902">
        <w:rPr>
          <w:color w:val="2B2B2B"/>
          <w:szCs w:val="22"/>
        </w:rPr>
        <w:t xml:space="preserve">sentralenheter er </w:t>
      </w:r>
      <w:r w:rsidR="007B6CFA" w:rsidRPr="00963902">
        <w:rPr>
          <w:color w:val="1A1A1B"/>
          <w:szCs w:val="22"/>
        </w:rPr>
        <w:t xml:space="preserve">knyttet opp i </w:t>
      </w:r>
      <w:r w:rsidR="007B6CFA" w:rsidRPr="00963902">
        <w:rPr>
          <w:color w:val="2B2B2B"/>
          <w:szCs w:val="22"/>
        </w:rPr>
        <w:t xml:space="preserve">ett nettverk, </w:t>
      </w:r>
      <w:r w:rsidR="007B6CFA" w:rsidRPr="00963902">
        <w:rPr>
          <w:color w:val="1A1A1B"/>
          <w:szCs w:val="22"/>
        </w:rPr>
        <w:t xml:space="preserve">skal kontroll </w:t>
      </w:r>
      <w:r w:rsidR="007B6CFA" w:rsidRPr="00963902">
        <w:rPr>
          <w:color w:val="2B2B2B"/>
          <w:szCs w:val="22"/>
        </w:rPr>
        <w:t>av</w:t>
      </w:r>
    </w:p>
    <w:p w14:paraId="7D0FE7E8" w14:textId="06B8CBEC" w:rsidR="007B6CFA" w:rsidRPr="00963902" w:rsidRDefault="007B6CFA" w:rsidP="007B6CFA">
      <w:pPr>
        <w:autoSpaceDE w:val="0"/>
        <w:autoSpaceDN w:val="0"/>
        <w:adjustRightInd w:val="0"/>
        <w:rPr>
          <w:color w:val="2B2B2B"/>
          <w:szCs w:val="22"/>
        </w:rPr>
      </w:pPr>
      <w:r w:rsidRPr="00963902">
        <w:rPr>
          <w:color w:val="1A1A1B"/>
          <w:szCs w:val="22"/>
        </w:rPr>
        <w:t xml:space="preserve">nettverkskommunikasjonen </w:t>
      </w:r>
      <w:r w:rsidR="00963902" w:rsidRPr="00963902">
        <w:rPr>
          <w:color w:val="2B2B2B"/>
          <w:szCs w:val="22"/>
        </w:rPr>
        <w:t>gjennomføres</w:t>
      </w:r>
      <w:r w:rsidR="00963902">
        <w:rPr>
          <w:color w:val="2B2B2B"/>
          <w:szCs w:val="22"/>
        </w:rPr>
        <w:t xml:space="preserve">. </w:t>
      </w:r>
    </w:p>
    <w:p w14:paraId="6640BA59" w14:textId="08C3EEB1" w:rsidR="007B6CFA" w:rsidRPr="00963902" w:rsidRDefault="00664148" w:rsidP="007B6CFA">
      <w:pPr>
        <w:autoSpaceDE w:val="0"/>
        <w:autoSpaceDN w:val="0"/>
        <w:adjustRightInd w:val="0"/>
        <w:rPr>
          <w:color w:val="2B2B2B"/>
          <w:szCs w:val="22"/>
        </w:rPr>
      </w:pPr>
      <w:r>
        <w:rPr>
          <w:color w:val="1A1A1B"/>
          <w:szCs w:val="22"/>
        </w:rPr>
        <w:t>-</w:t>
      </w:r>
      <w:r w:rsidR="00963902">
        <w:rPr>
          <w:color w:val="1A1A1B"/>
          <w:szCs w:val="22"/>
        </w:rPr>
        <w:t>K</w:t>
      </w:r>
      <w:r w:rsidR="007B6CFA" w:rsidRPr="00963902">
        <w:rPr>
          <w:color w:val="1A1A1B"/>
          <w:szCs w:val="22"/>
        </w:rPr>
        <w:t xml:space="preserve">ontroll </w:t>
      </w:r>
      <w:r w:rsidR="007B6CFA" w:rsidRPr="00963902">
        <w:rPr>
          <w:color w:val="2B2B2B"/>
          <w:szCs w:val="22"/>
        </w:rPr>
        <w:t xml:space="preserve">av adresserbare </w:t>
      </w:r>
      <w:r w:rsidR="007B6CFA" w:rsidRPr="00963902">
        <w:rPr>
          <w:color w:val="1A1A1B"/>
          <w:szCs w:val="22"/>
        </w:rPr>
        <w:t xml:space="preserve">anlegg </w:t>
      </w:r>
      <w:r w:rsidR="007B6CFA" w:rsidRPr="00963902">
        <w:rPr>
          <w:color w:val="2B2B2B"/>
          <w:szCs w:val="22"/>
        </w:rPr>
        <w:t>gjennomf</w:t>
      </w:r>
      <w:r w:rsidR="00963902">
        <w:rPr>
          <w:color w:val="2B2B2B"/>
          <w:szCs w:val="22"/>
        </w:rPr>
        <w:t>ø</w:t>
      </w:r>
      <w:r w:rsidR="007B6CFA" w:rsidRPr="00963902">
        <w:rPr>
          <w:color w:val="2B2B2B"/>
          <w:szCs w:val="22"/>
        </w:rPr>
        <w:t xml:space="preserve">res </w:t>
      </w:r>
      <w:r w:rsidR="007B6CFA" w:rsidRPr="00963902">
        <w:rPr>
          <w:color w:val="1A1A1B"/>
          <w:szCs w:val="22"/>
        </w:rPr>
        <w:t xml:space="preserve">fortrinnsvis med tilkoblet PC for </w:t>
      </w:r>
      <w:r w:rsidR="007B6CFA" w:rsidRPr="00963902">
        <w:rPr>
          <w:color w:val="2B2B2B"/>
          <w:szCs w:val="22"/>
        </w:rPr>
        <w:t>systemfunksjon,</w:t>
      </w:r>
    </w:p>
    <w:p w14:paraId="5C39C6F7" w14:textId="6A4ADC22" w:rsidR="007B6CFA" w:rsidRPr="00963902" w:rsidRDefault="007B6CFA" w:rsidP="007B6CFA">
      <w:pPr>
        <w:autoSpaceDE w:val="0"/>
        <w:autoSpaceDN w:val="0"/>
        <w:adjustRightInd w:val="0"/>
        <w:rPr>
          <w:color w:val="2B2B2B"/>
          <w:szCs w:val="22"/>
        </w:rPr>
      </w:pPr>
      <w:r w:rsidRPr="00963902">
        <w:rPr>
          <w:color w:val="1A1A1B"/>
          <w:szCs w:val="22"/>
        </w:rPr>
        <w:t xml:space="preserve">driftsstatus </w:t>
      </w:r>
      <w:r w:rsidRPr="00963902">
        <w:rPr>
          <w:color w:val="2B2B2B"/>
          <w:szCs w:val="22"/>
        </w:rPr>
        <w:t xml:space="preserve">og analyse av registrerte </w:t>
      </w:r>
      <w:r w:rsidRPr="00963902">
        <w:rPr>
          <w:color w:val="1A1A1B"/>
          <w:szCs w:val="22"/>
        </w:rPr>
        <w:t xml:space="preserve">data. 10% </w:t>
      </w:r>
      <w:r w:rsidRPr="00963902">
        <w:rPr>
          <w:color w:val="2B2B2B"/>
          <w:szCs w:val="22"/>
        </w:rPr>
        <w:t xml:space="preserve">av </w:t>
      </w:r>
      <w:r w:rsidRPr="00963902">
        <w:rPr>
          <w:color w:val="1A1A1B"/>
          <w:szCs w:val="22"/>
        </w:rPr>
        <w:t>detektormassen funksjonspr</w:t>
      </w:r>
      <w:r w:rsidR="00963902">
        <w:rPr>
          <w:color w:val="1A1A1B"/>
          <w:szCs w:val="22"/>
        </w:rPr>
        <w:t>ø</w:t>
      </w:r>
      <w:r w:rsidRPr="00963902">
        <w:rPr>
          <w:color w:val="1A1A1B"/>
          <w:szCs w:val="22"/>
        </w:rPr>
        <w:t xml:space="preserve">ves manuelt </w:t>
      </w:r>
      <w:r w:rsidR="00963902" w:rsidRPr="00963902">
        <w:rPr>
          <w:color w:val="2B2B2B"/>
          <w:szCs w:val="22"/>
        </w:rPr>
        <w:t>årlig</w:t>
      </w:r>
      <w:r w:rsidRPr="00963902">
        <w:rPr>
          <w:color w:val="2B2B2B"/>
          <w:szCs w:val="22"/>
        </w:rPr>
        <w:t>.</w:t>
      </w:r>
    </w:p>
    <w:p w14:paraId="2F92DB61" w14:textId="0D2262E6" w:rsidR="007B6CFA" w:rsidRPr="00963902" w:rsidRDefault="007B6CFA" w:rsidP="007B6CFA">
      <w:pPr>
        <w:autoSpaceDE w:val="0"/>
        <w:autoSpaceDN w:val="0"/>
        <w:adjustRightInd w:val="0"/>
        <w:rPr>
          <w:color w:val="2B2B2B"/>
          <w:szCs w:val="22"/>
        </w:rPr>
      </w:pPr>
      <w:r w:rsidRPr="00963902">
        <w:rPr>
          <w:color w:val="2B2B2B"/>
          <w:szCs w:val="22"/>
        </w:rPr>
        <w:t xml:space="preserve">Kontrollen skal omfatte alle </w:t>
      </w:r>
      <w:r w:rsidRPr="00963902">
        <w:rPr>
          <w:color w:val="1A1A1B"/>
          <w:szCs w:val="22"/>
        </w:rPr>
        <w:t xml:space="preserve">sentralenheter </w:t>
      </w:r>
      <w:r w:rsidRPr="00963902">
        <w:rPr>
          <w:color w:val="2B2B2B"/>
          <w:szCs w:val="22"/>
        </w:rPr>
        <w:t xml:space="preserve">sa </w:t>
      </w:r>
      <w:r w:rsidRPr="00963902">
        <w:rPr>
          <w:color w:val="1A1A1B"/>
          <w:szCs w:val="22"/>
        </w:rPr>
        <w:t xml:space="preserve">vel </w:t>
      </w:r>
      <w:r w:rsidRPr="00963902">
        <w:rPr>
          <w:color w:val="2B2B2B"/>
          <w:szCs w:val="22"/>
        </w:rPr>
        <w:t xml:space="preserve">som </w:t>
      </w:r>
      <w:r w:rsidRPr="00963902">
        <w:rPr>
          <w:color w:val="1A1A1B"/>
          <w:szCs w:val="22"/>
        </w:rPr>
        <w:t xml:space="preserve">tilkoblede detektorer for </w:t>
      </w:r>
      <w:r w:rsidRPr="00963902">
        <w:rPr>
          <w:color w:val="2B2B2B"/>
          <w:szCs w:val="22"/>
        </w:rPr>
        <w:t xml:space="preserve">systemer </w:t>
      </w:r>
      <w:r w:rsidRPr="00963902">
        <w:rPr>
          <w:color w:val="1A1A1B"/>
          <w:szCs w:val="22"/>
        </w:rPr>
        <w:t xml:space="preserve">basert </w:t>
      </w:r>
      <w:r w:rsidR="00963902" w:rsidRPr="00963902">
        <w:rPr>
          <w:color w:val="2B2B2B"/>
          <w:szCs w:val="22"/>
        </w:rPr>
        <w:t>på</w:t>
      </w:r>
    </w:p>
    <w:p w14:paraId="2FF6F66D" w14:textId="78D182CC" w:rsidR="007B6CFA" w:rsidRPr="00963902" w:rsidRDefault="007B6CFA" w:rsidP="007B6CFA">
      <w:pPr>
        <w:autoSpaceDE w:val="0"/>
        <w:autoSpaceDN w:val="0"/>
        <w:adjustRightInd w:val="0"/>
        <w:rPr>
          <w:color w:val="2B2B2B"/>
          <w:szCs w:val="22"/>
        </w:rPr>
      </w:pPr>
      <w:r w:rsidRPr="00963902">
        <w:rPr>
          <w:color w:val="2B2B2B"/>
          <w:szCs w:val="22"/>
        </w:rPr>
        <w:t xml:space="preserve">teknologi </w:t>
      </w:r>
      <w:r w:rsidRPr="00963902">
        <w:rPr>
          <w:color w:val="1A1A1B"/>
          <w:szCs w:val="22"/>
        </w:rPr>
        <w:t xml:space="preserve">hvor </w:t>
      </w:r>
      <w:r w:rsidRPr="00963902">
        <w:rPr>
          <w:color w:val="2B2B2B"/>
          <w:szCs w:val="22"/>
        </w:rPr>
        <w:t xml:space="preserve">slik analyse er </w:t>
      </w:r>
      <w:r w:rsidRPr="00963902">
        <w:rPr>
          <w:color w:val="1A1A1B"/>
          <w:szCs w:val="22"/>
        </w:rPr>
        <w:t xml:space="preserve">mulig. Der </w:t>
      </w:r>
      <w:r w:rsidRPr="00963902">
        <w:rPr>
          <w:color w:val="2B2B2B"/>
          <w:szCs w:val="22"/>
        </w:rPr>
        <w:t xml:space="preserve">slik analyse </w:t>
      </w:r>
      <w:r w:rsidRPr="00963902">
        <w:rPr>
          <w:color w:val="1A1A1B"/>
          <w:szCs w:val="22"/>
        </w:rPr>
        <w:t xml:space="preserve">ikke </w:t>
      </w:r>
      <w:r w:rsidRPr="00963902">
        <w:rPr>
          <w:color w:val="2B2B2B"/>
          <w:szCs w:val="22"/>
        </w:rPr>
        <w:t xml:space="preserve">er </w:t>
      </w:r>
      <w:r w:rsidRPr="00963902">
        <w:rPr>
          <w:color w:val="1A1A1B"/>
          <w:szCs w:val="22"/>
        </w:rPr>
        <w:t xml:space="preserve">mulig kan </w:t>
      </w:r>
      <w:r w:rsidRPr="00963902">
        <w:rPr>
          <w:color w:val="2B2B2B"/>
          <w:szCs w:val="22"/>
        </w:rPr>
        <w:t>manuell funksjonspr</w:t>
      </w:r>
      <w:r w:rsidR="00963902">
        <w:rPr>
          <w:color w:val="2B2B2B"/>
          <w:szCs w:val="22"/>
        </w:rPr>
        <w:t>ø</w:t>
      </w:r>
      <w:r w:rsidRPr="00963902">
        <w:rPr>
          <w:color w:val="2B2B2B"/>
          <w:szCs w:val="22"/>
        </w:rPr>
        <w:t>ving</w:t>
      </w:r>
    </w:p>
    <w:p w14:paraId="30587370" w14:textId="71F01595" w:rsidR="007B6CFA" w:rsidRPr="00963902" w:rsidRDefault="007B6CFA" w:rsidP="007B6CFA">
      <w:pPr>
        <w:autoSpaceDE w:val="0"/>
        <w:autoSpaceDN w:val="0"/>
        <w:adjustRightInd w:val="0"/>
        <w:rPr>
          <w:color w:val="2B2B2B"/>
          <w:szCs w:val="22"/>
        </w:rPr>
      </w:pPr>
      <w:r w:rsidRPr="00963902">
        <w:rPr>
          <w:color w:val="2B2B2B"/>
          <w:szCs w:val="22"/>
        </w:rPr>
        <w:t xml:space="preserve">av </w:t>
      </w:r>
      <w:r w:rsidRPr="00963902">
        <w:rPr>
          <w:color w:val="1A1A1B"/>
          <w:szCs w:val="22"/>
        </w:rPr>
        <w:t>r</w:t>
      </w:r>
      <w:r w:rsidR="00963902">
        <w:rPr>
          <w:color w:val="1A1A1B"/>
          <w:szCs w:val="22"/>
        </w:rPr>
        <w:t>ø</w:t>
      </w:r>
      <w:r w:rsidRPr="00963902">
        <w:rPr>
          <w:color w:val="1A1A1B"/>
          <w:szCs w:val="22"/>
        </w:rPr>
        <w:t xml:space="preserve">ykdetektorer fordeles </w:t>
      </w:r>
      <w:r w:rsidRPr="00963902">
        <w:rPr>
          <w:color w:val="2B2B2B"/>
          <w:szCs w:val="22"/>
        </w:rPr>
        <w:t xml:space="preserve">slik at </w:t>
      </w:r>
      <w:r w:rsidRPr="00963902">
        <w:rPr>
          <w:color w:val="1A1A1B"/>
          <w:szCs w:val="22"/>
        </w:rPr>
        <w:t xml:space="preserve">hele detektormassen blir kontrollert i </w:t>
      </w:r>
      <w:r w:rsidR="00963902">
        <w:rPr>
          <w:color w:val="1A1A1B"/>
          <w:szCs w:val="22"/>
        </w:rPr>
        <w:t>lø</w:t>
      </w:r>
      <w:r w:rsidRPr="00963902">
        <w:rPr>
          <w:color w:val="1A1A1B"/>
          <w:szCs w:val="22"/>
        </w:rPr>
        <w:t xml:space="preserve">pet </w:t>
      </w:r>
      <w:r w:rsidRPr="00963902">
        <w:rPr>
          <w:color w:val="2B2B2B"/>
          <w:szCs w:val="22"/>
        </w:rPr>
        <w:t xml:space="preserve">av en </w:t>
      </w:r>
      <w:r w:rsidRPr="00963902">
        <w:rPr>
          <w:color w:val="1A1A1B"/>
          <w:szCs w:val="22"/>
        </w:rPr>
        <w:t xml:space="preserve">periode </w:t>
      </w:r>
      <w:r w:rsidR="00963902" w:rsidRPr="00963902">
        <w:rPr>
          <w:color w:val="1A1A1B"/>
          <w:szCs w:val="22"/>
        </w:rPr>
        <w:t>på</w:t>
      </w:r>
      <w:r w:rsidRPr="00963902">
        <w:rPr>
          <w:color w:val="1A1A1B"/>
          <w:szCs w:val="22"/>
        </w:rPr>
        <w:t xml:space="preserve"> </w:t>
      </w:r>
      <w:r w:rsidRPr="00963902">
        <w:rPr>
          <w:color w:val="2B2B2B"/>
          <w:szCs w:val="22"/>
        </w:rPr>
        <w:t>4 ar</w:t>
      </w:r>
      <w:r w:rsidR="00664148">
        <w:rPr>
          <w:color w:val="2B2B2B"/>
          <w:szCs w:val="22"/>
        </w:rPr>
        <w:t>.</w:t>
      </w:r>
    </w:p>
    <w:p w14:paraId="4C51603C" w14:textId="20F0E97A" w:rsidR="007B6CFA" w:rsidRPr="00963902" w:rsidRDefault="00664148" w:rsidP="007B6CFA">
      <w:pPr>
        <w:autoSpaceDE w:val="0"/>
        <w:autoSpaceDN w:val="0"/>
        <w:adjustRightInd w:val="0"/>
        <w:rPr>
          <w:color w:val="1A1A1B"/>
          <w:szCs w:val="22"/>
        </w:rPr>
      </w:pPr>
      <w:r>
        <w:rPr>
          <w:color w:val="1A1A1B"/>
          <w:szCs w:val="22"/>
        </w:rPr>
        <w:t>-M</w:t>
      </w:r>
      <w:r w:rsidR="007B6CFA" w:rsidRPr="00963902">
        <w:rPr>
          <w:color w:val="1A1A1B"/>
          <w:szCs w:val="22"/>
        </w:rPr>
        <w:t xml:space="preserve">inst 25 </w:t>
      </w:r>
      <w:r w:rsidR="007B6CFA" w:rsidRPr="00963902">
        <w:rPr>
          <w:color w:val="2B2B2B"/>
          <w:szCs w:val="22"/>
        </w:rPr>
        <w:t xml:space="preserve">% av </w:t>
      </w:r>
      <w:r w:rsidR="007B6CFA" w:rsidRPr="00963902">
        <w:rPr>
          <w:color w:val="1A1A1B"/>
          <w:szCs w:val="22"/>
        </w:rPr>
        <w:t xml:space="preserve">detektormassen for konvensjonelle </w:t>
      </w:r>
      <w:r w:rsidR="00963902">
        <w:rPr>
          <w:color w:val="2B2B2B"/>
          <w:szCs w:val="22"/>
        </w:rPr>
        <w:t>a</w:t>
      </w:r>
      <w:r w:rsidR="007B6CFA" w:rsidRPr="00963902">
        <w:rPr>
          <w:color w:val="2B2B2B"/>
          <w:szCs w:val="22"/>
        </w:rPr>
        <w:t>nlegg skal funksjonspr</w:t>
      </w:r>
      <w:r w:rsidR="00963902">
        <w:rPr>
          <w:color w:val="2B2B2B"/>
          <w:szCs w:val="22"/>
        </w:rPr>
        <w:t>ø</w:t>
      </w:r>
      <w:r w:rsidR="007B6CFA" w:rsidRPr="00963902">
        <w:rPr>
          <w:color w:val="2B2B2B"/>
          <w:szCs w:val="22"/>
        </w:rPr>
        <w:t xml:space="preserve">ves manuelt </w:t>
      </w:r>
      <w:r w:rsidR="00963902" w:rsidRPr="00963902">
        <w:rPr>
          <w:color w:val="2B2B2B"/>
          <w:szCs w:val="22"/>
        </w:rPr>
        <w:t>årlig</w:t>
      </w:r>
      <w:r w:rsidR="007B6CFA" w:rsidRPr="00963902">
        <w:rPr>
          <w:color w:val="2B2B2B"/>
          <w:szCs w:val="22"/>
        </w:rPr>
        <w:t xml:space="preserve">. </w:t>
      </w:r>
      <w:r w:rsidR="007B6CFA" w:rsidRPr="00963902">
        <w:rPr>
          <w:color w:val="1A1A1B"/>
          <w:szCs w:val="22"/>
        </w:rPr>
        <w:t>Dette</w:t>
      </w:r>
    </w:p>
    <w:p w14:paraId="68E5C1C0" w14:textId="2ED3A790" w:rsidR="007B6CFA" w:rsidRPr="00963902" w:rsidRDefault="007B6CFA" w:rsidP="007B6CFA">
      <w:pPr>
        <w:autoSpaceDE w:val="0"/>
        <w:autoSpaceDN w:val="0"/>
        <w:adjustRightInd w:val="0"/>
        <w:rPr>
          <w:color w:val="2B2B2B"/>
          <w:szCs w:val="22"/>
        </w:rPr>
      </w:pPr>
      <w:r w:rsidRPr="00963902">
        <w:rPr>
          <w:color w:val="2B2B2B"/>
          <w:szCs w:val="22"/>
        </w:rPr>
        <w:t xml:space="preserve">slik at </w:t>
      </w:r>
      <w:r w:rsidRPr="00963902">
        <w:rPr>
          <w:color w:val="1A1A1B"/>
          <w:szCs w:val="22"/>
        </w:rPr>
        <w:t xml:space="preserve">detektormassen blir kontrollert i </w:t>
      </w:r>
      <w:r w:rsidR="00963902">
        <w:rPr>
          <w:color w:val="1A1A1B"/>
          <w:szCs w:val="22"/>
        </w:rPr>
        <w:t>lø</w:t>
      </w:r>
      <w:r w:rsidRPr="00963902">
        <w:rPr>
          <w:color w:val="1A1A1B"/>
          <w:szCs w:val="22"/>
        </w:rPr>
        <w:t xml:space="preserve">pet </w:t>
      </w:r>
      <w:r w:rsidRPr="00963902">
        <w:rPr>
          <w:color w:val="2B2B2B"/>
          <w:szCs w:val="22"/>
        </w:rPr>
        <w:t xml:space="preserve">av en </w:t>
      </w:r>
      <w:r w:rsidRPr="00963902">
        <w:rPr>
          <w:color w:val="1A1A1B"/>
          <w:szCs w:val="22"/>
        </w:rPr>
        <w:t xml:space="preserve">periode </w:t>
      </w:r>
      <w:r w:rsidR="00963902" w:rsidRPr="00963902">
        <w:rPr>
          <w:color w:val="1A1A1B"/>
          <w:szCs w:val="22"/>
        </w:rPr>
        <w:t>på</w:t>
      </w:r>
      <w:r w:rsidRPr="00963902">
        <w:rPr>
          <w:color w:val="1A1A1B"/>
          <w:szCs w:val="22"/>
        </w:rPr>
        <w:t xml:space="preserve"> 4 </w:t>
      </w:r>
      <w:r w:rsidRPr="00963902">
        <w:rPr>
          <w:color w:val="2B2B2B"/>
          <w:szCs w:val="22"/>
        </w:rPr>
        <w:t>ar</w:t>
      </w:r>
      <w:r w:rsidR="00664148">
        <w:rPr>
          <w:color w:val="2B2B2B"/>
          <w:szCs w:val="22"/>
        </w:rPr>
        <w:t>.</w:t>
      </w:r>
    </w:p>
    <w:p w14:paraId="5146C86D" w14:textId="2F1A649B" w:rsidR="007B6CFA" w:rsidRPr="00963902" w:rsidRDefault="00664148" w:rsidP="007B6CFA">
      <w:pPr>
        <w:autoSpaceDE w:val="0"/>
        <w:autoSpaceDN w:val="0"/>
        <w:adjustRightInd w:val="0"/>
        <w:rPr>
          <w:color w:val="1A1A1B"/>
          <w:szCs w:val="22"/>
        </w:rPr>
      </w:pPr>
      <w:r>
        <w:rPr>
          <w:color w:val="1A1A1B"/>
          <w:szCs w:val="22"/>
        </w:rPr>
        <w:t>-D</w:t>
      </w:r>
      <w:r w:rsidR="007B6CFA" w:rsidRPr="00963902">
        <w:rPr>
          <w:color w:val="1A1A1B"/>
          <w:szCs w:val="22"/>
        </w:rPr>
        <w:t xml:space="preserve">et tas </w:t>
      </w:r>
      <w:r w:rsidR="007B6CFA" w:rsidRPr="00963902">
        <w:rPr>
          <w:color w:val="2B2B2B"/>
          <w:szCs w:val="22"/>
        </w:rPr>
        <w:t>stikkpr</w:t>
      </w:r>
      <w:r w:rsidR="00963902">
        <w:rPr>
          <w:color w:val="2B2B2B"/>
          <w:szCs w:val="22"/>
        </w:rPr>
        <w:t>ø</w:t>
      </w:r>
      <w:r w:rsidR="007B6CFA" w:rsidRPr="00963902">
        <w:rPr>
          <w:color w:val="2B2B2B"/>
          <w:szCs w:val="22"/>
        </w:rPr>
        <w:t xml:space="preserve">ver </w:t>
      </w:r>
      <w:r w:rsidR="007B6CFA" w:rsidRPr="00963902">
        <w:rPr>
          <w:color w:val="1A1A1B"/>
          <w:szCs w:val="22"/>
        </w:rPr>
        <w:t xml:space="preserve">for kontroll </w:t>
      </w:r>
      <w:r w:rsidR="007B6CFA" w:rsidRPr="00963902">
        <w:rPr>
          <w:color w:val="2B2B2B"/>
          <w:szCs w:val="22"/>
        </w:rPr>
        <w:t xml:space="preserve">av alarmtekster </w:t>
      </w:r>
      <w:r w:rsidR="007B6CFA" w:rsidRPr="00963902">
        <w:rPr>
          <w:color w:val="1A1A1B"/>
          <w:szCs w:val="22"/>
        </w:rPr>
        <w:t>(stedsangivelsen) i brannsentral</w:t>
      </w:r>
      <w:r>
        <w:rPr>
          <w:color w:val="1A1A1B"/>
          <w:szCs w:val="22"/>
        </w:rPr>
        <w:t>.</w:t>
      </w:r>
    </w:p>
    <w:p w14:paraId="2383EA19" w14:textId="5E2CFFF3" w:rsidR="007B6CFA" w:rsidRPr="00963902" w:rsidRDefault="00664148" w:rsidP="007B6CFA">
      <w:pPr>
        <w:autoSpaceDE w:val="0"/>
        <w:autoSpaceDN w:val="0"/>
        <w:adjustRightInd w:val="0"/>
        <w:rPr>
          <w:color w:val="2B2B2B"/>
          <w:szCs w:val="22"/>
        </w:rPr>
      </w:pPr>
      <w:r>
        <w:rPr>
          <w:color w:val="2B2B2B"/>
          <w:szCs w:val="22"/>
        </w:rPr>
        <w:t>-S</w:t>
      </w:r>
      <w:r w:rsidR="007B6CFA" w:rsidRPr="00963902">
        <w:rPr>
          <w:color w:val="2B2B2B"/>
          <w:szCs w:val="22"/>
        </w:rPr>
        <w:t xml:space="preserve">amtlige </w:t>
      </w:r>
      <w:r w:rsidR="007B6CFA" w:rsidRPr="00963902">
        <w:rPr>
          <w:color w:val="1A1A1B"/>
          <w:szCs w:val="22"/>
        </w:rPr>
        <w:t xml:space="preserve">manuelle meldere </w:t>
      </w:r>
      <w:r w:rsidR="007B6CFA" w:rsidRPr="00963902">
        <w:rPr>
          <w:color w:val="2B2B2B"/>
          <w:szCs w:val="22"/>
        </w:rPr>
        <w:t>skal testes</w:t>
      </w:r>
      <w:r>
        <w:rPr>
          <w:color w:val="2B2B2B"/>
          <w:szCs w:val="22"/>
        </w:rPr>
        <w:t>.</w:t>
      </w:r>
    </w:p>
    <w:p w14:paraId="16B87529" w14:textId="44E189F9" w:rsidR="007B6CFA" w:rsidRPr="00963902" w:rsidRDefault="00664148" w:rsidP="007B6CFA">
      <w:pPr>
        <w:autoSpaceDE w:val="0"/>
        <w:autoSpaceDN w:val="0"/>
        <w:adjustRightInd w:val="0"/>
        <w:rPr>
          <w:color w:val="1A1A1B"/>
          <w:szCs w:val="22"/>
        </w:rPr>
      </w:pPr>
      <w:r>
        <w:rPr>
          <w:color w:val="2B2B2B"/>
          <w:szCs w:val="22"/>
        </w:rPr>
        <w:t>-V</w:t>
      </w:r>
      <w:r w:rsidR="007B6CFA" w:rsidRPr="00963902">
        <w:rPr>
          <w:color w:val="2B2B2B"/>
          <w:szCs w:val="22"/>
        </w:rPr>
        <w:t xml:space="preserve">isuell </w:t>
      </w:r>
      <w:r w:rsidR="007B6CFA" w:rsidRPr="00963902">
        <w:rPr>
          <w:color w:val="1A1A1B"/>
          <w:szCs w:val="22"/>
        </w:rPr>
        <w:t xml:space="preserve">kontroll </w:t>
      </w:r>
      <w:r w:rsidR="007B6CFA" w:rsidRPr="00963902">
        <w:rPr>
          <w:color w:val="2B2B2B"/>
          <w:szCs w:val="22"/>
        </w:rPr>
        <w:t xml:space="preserve">av anleggets </w:t>
      </w:r>
      <w:r w:rsidR="007B6CFA" w:rsidRPr="00963902">
        <w:rPr>
          <w:color w:val="1A1A1B"/>
          <w:szCs w:val="22"/>
        </w:rPr>
        <w:t xml:space="preserve">funksjon og omfang i forhold </w:t>
      </w:r>
      <w:r w:rsidR="007B6CFA" w:rsidRPr="00963902">
        <w:rPr>
          <w:color w:val="2B2B2B"/>
          <w:szCs w:val="22"/>
        </w:rPr>
        <w:t>til</w:t>
      </w:r>
      <w:r w:rsidR="007B6CFA" w:rsidRPr="00963902">
        <w:rPr>
          <w:b/>
          <w:bCs/>
          <w:color w:val="2B2B2B"/>
          <w:szCs w:val="22"/>
        </w:rPr>
        <w:t xml:space="preserve"> </w:t>
      </w:r>
      <w:r w:rsidR="007B6CFA" w:rsidRPr="00963902">
        <w:rPr>
          <w:color w:val="1A1A1B"/>
          <w:szCs w:val="22"/>
        </w:rPr>
        <w:t xml:space="preserve">bygnings- </w:t>
      </w:r>
      <w:r w:rsidR="007B6CFA" w:rsidRPr="00963902">
        <w:rPr>
          <w:color w:val="2B2B2B"/>
          <w:szCs w:val="22"/>
        </w:rPr>
        <w:t xml:space="preserve">eller </w:t>
      </w:r>
      <w:r w:rsidR="007B6CFA" w:rsidRPr="00963902">
        <w:rPr>
          <w:color w:val="1A1A1B"/>
          <w:szCs w:val="22"/>
        </w:rPr>
        <w:t>driftsmessige</w:t>
      </w:r>
    </w:p>
    <w:p w14:paraId="3D736296" w14:textId="1997A604" w:rsidR="007B6CFA" w:rsidRPr="00963902" w:rsidRDefault="007B6CFA" w:rsidP="007B6CFA">
      <w:pPr>
        <w:autoSpaceDE w:val="0"/>
        <w:autoSpaceDN w:val="0"/>
        <w:adjustRightInd w:val="0"/>
        <w:rPr>
          <w:color w:val="2B2B2B"/>
          <w:szCs w:val="22"/>
        </w:rPr>
      </w:pPr>
      <w:r w:rsidRPr="00963902">
        <w:rPr>
          <w:color w:val="2B2B2B"/>
          <w:szCs w:val="22"/>
        </w:rPr>
        <w:t>endringer som er foretatt</w:t>
      </w:r>
      <w:r w:rsidR="00664148">
        <w:rPr>
          <w:color w:val="2B2B2B"/>
          <w:szCs w:val="22"/>
        </w:rPr>
        <w:t>.</w:t>
      </w:r>
    </w:p>
    <w:p w14:paraId="0E99F348" w14:textId="0C87F670" w:rsidR="007B6CFA" w:rsidRPr="00963902" w:rsidRDefault="00664148" w:rsidP="007B6CFA">
      <w:pPr>
        <w:autoSpaceDE w:val="0"/>
        <w:autoSpaceDN w:val="0"/>
        <w:adjustRightInd w:val="0"/>
        <w:rPr>
          <w:color w:val="1A1A1B"/>
          <w:szCs w:val="22"/>
        </w:rPr>
      </w:pPr>
      <w:r>
        <w:rPr>
          <w:color w:val="1A1A1B"/>
          <w:szCs w:val="22"/>
        </w:rPr>
        <w:t>-D</w:t>
      </w:r>
      <w:r w:rsidR="007B6CFA" w:rsidRPr="00963902">
        <w:rPr>
          <w:color w:val="1A1A1B"/>
          <w:szCs w:val="22"/>
        </w:rPr>
        <w:t xml:space="preserve">rifts- og vedlikeholdsinstrukser </w:t>
      </w:r>
      <w:r w:rsidR="007B6CFA" w:rsidRPr="00963902">
        <w:rPr>
          <w:color w:val="2B2B2B"/>
          <w:szCs w:val="22"/>
        </w:rPr>
        <w:t xml:space="preserve">gjeldende </w:t>
      </w:r>
      <w:r w:rsidR="007B6CFA" w:rsidRPr="00963902">
        <w:rPr>
          <w:color w:val="1A1A1B"/>
          <w:szCs w:val="22"/>
        </w:rPr>
        <w:t xml:space="preserve">for </w:t>
      </w:r>
      <w:r w:rsidR="007B6CFA" w:rsidRPr="00963902">
        <w:rPr>
          <w:color w:val="2B2B2B"/>
          <w:szCs w:val="22"/>
        </w:rPr>
        <w:t xml:space="preserve">anlegget, inkludert </w:t>
      </w:r>
      <w:r w:rsidR="007B6CFA" w:rsidRPr="00963902">
        <w:rPr>
          <w:color w:val="1A1A1B"/>
          <w:szCs w:val="22"/>
        </w:rPr>
        <w:t>kontrolljournal</w:t>
      </w:r>
      <w:r>
        <w:rPr>
          <w:color w:val="1A1A1B"/>
          <w:szCs w:val="22"/>
        </w:rPr>
        <w:t>.</w:t>
      </w:r>
    </w:p>
    <w:p w14:paraId="4316BC04" w14:textId="61055D61" w:rsidR="007B6CFA" w:rsidRPr="00963902" w:rsidRDefault="00664148" w:rsidP="007B6CFA">
      <w:pPr>
        <w:autoSpaceDE w:val="0"/>
        <w:autoSpaceDN w:val="0"/>
        <w:adjustRightInd w:val="0"/>
        <w:rPr>
          <w:color w:val="2B2B2B"/>
          <w:szCs w:val="22"/>
        </w:rPr>
      </w:pPr>
      <w:r>
        <w:rPr>
          <w:color w:val="1A1A1B"/>
          <w:szCs w:val="22"/>
        </w:rPr>
        <w:t>-O</w:t>
      </w:r>
      <w:r w:rsidR="00963902">
        <w:rPr>
          <w:color w:val="1A1A1B"/>
          <w:szCs w:val="22"/>
        </w:rPr>
        <w:t>pplæring</w:t>
      </w:r>
      <w:r w:rsidR="007B6CFA" w:rsidRPr="00963902">
        <w:rPr>
          <w:color w:val="1A1A1B"/>
          <w:szCs w:val="22"/>
        </w:rPr>
        <w:t xml:space="preserve"> </w:t>
      </w:r>
      <w:r w:rsidR="007B6CFA" w:rsidRPr="00963902">
        <w:rPr>
          <w:color w:val="2B2B2B"/>
          <w:szCs w:val="22"/>
        </w:rPr>
        <w:t xml:space="preserve">av ansvarshavende </w:t>
      </w:r>
      <w:r w:rsidR="007B6CFA" w:rsidRPr="00963902">
        <w:rPr>
          <w:color w:val="1A1A1B"/>
          <w:szCs w:val="22"/>
        </w:rPr>
        <w:t xml:space="preserve">med bakgrunn </w:t>
      </w:r>
      <w:r w:rsidR="007B6CFA" w:rsidRPr="00963902">
        <w:rPr>
          <w:color w:val="2B2B2B"/>
          <w:szCs w:val="22"/>
        </w:rPr>
        <w:t xml:space="preserve">i </w:t>
      </w:r>
      <w:r w:rsidR="007B6CFA" w:rsidRPr="00963902">
        <w:rPr>
          <w:color w:val="1A1A1B"/>
          <w:szCs w:val="22"/>
        </w:rPr>
        <w:t xml:space="preserve">den </w:t>
      </w:r>
      <w:r w:rsidR="007B6CFA" w:rsidRPr="00963902">
        <w:rPr>
          <w:color w:val="2B2B2B"/>
          <w:szCs w:val="22"/>
        </w:rPr>
        <w:t xml:space="preserve">systematiske </w:t>
      </w:r>
      <w:r w:rsidR="00963902">
        <w:rPr>
          <w:color w:val="1A1A1B"/>
          <w:szCs w:val="22"/>
        </w:rPr>
        <w:t>lø</w:t>
      </w:r>
      <w:r w:rsidR="007B6CFA" w:rsidRPr="00963902">
        <w:rPr>
          <w:color w:val="1A1A1B"/>
          <w:szCs w:val="22"/>
        </w:rPr>
        <w:t xml:space="preserve">sningen i bruk og </w:t>
      </w:r>
      <w:r w:rsidR="007B6CFA" w:rsidRPr="00963902">
        <w:rPr>
          <w:color w:val="2B2B2B"/>
          <w:szCs w:val="22"/>
        </w:rPr>
        <w:t>betjening av</w:t>
      </w:r>
    </w:p>
    <w:p w14:paraId="4E74D592" w14:textId="59A8ED3D" w:rsidR="00E2150D" w:rsidRDefault="00664148" w:rsidP="007B6CFA">
      <w:pPr>
        <w:rPr>
          <w:b/>
          <w:szCs w:val="22"/>
        </w:rPr>
      </w:pPr>
      <w:r w:rsidRPr="00963902">
        <w:rPr>
          <w:color w:val="2B2B2B"/>
          <w:szCs w:val="22"/>
        </w:rPr>
        <w:t>A</w:t>
      </w:r>
      <w:r w:rsidR="007B6CFA" w:rsidRPr="00963902">
        <w:rPr>
          <w:color w:val="2B2B2B"/>
          <w:szCs w:val="22"/>
        </w:rPr>
        <w:t>nlegget</w:t>
      </w:r>
      <w:r>
        <w:rPr>
          <w:color w:val="2B2B2B"/>
          <w:szCs w:val="22"/>
        </w:rPr>
        <w:t>.</w:t>
      </w:r>
      <w:r w:rsidR="00A02678" w:rsidRPr="00FF587D">
        <w:rPr>
          <w:szCs w:val="22"/>
        </w:rPr>
        <w:br/>
      </w:r>
      <w:r w:rsidR="00A02678" w:rsidRPr="00FF587D">
        <w:rPr>
          <w:szCs w:val="22"/>
        </w:rPr>
        <w:br/>
      </w:r>
      <w:r w:rsidR="00FF587D">
        <w:rPr>
          <w:b/>
          <w:szCs w:val="22"/>
        </w:rPr>
        <w:t xml:space="preserve">I kontrollen sjekkes også det organisatoriske </w:t>
      </w:r>
      <w:r w:rsidR="00A75EAB">
        <w:rPr>
          <w:b/>
          <w:szCs w:val="22"/>
        </w:rPr>
        <w:t>for å sikre at:</w:t>
      </w:r>
    </w:p>
    <w:p w14:paraId="73322DDC" w14:textId="77777777" w:rsidR="00FF587D" w:rsidRPr="00FF587D" w:rsidRDefault="00FF587D" w:rsidP="00E2150D">
      <w:pPr>
        <w:rPr>
          <w:szCs w:val="22"/>
        </w:rPr>
      </w:pPr>
    </w:p>
    <w:p w14:paraId="6716395F" w14:textId="77777777" w:rsidR="00A02678" w:rsidRPr="00FF587D" w:rsidRDefault="00A75EAB" w:rsidP="00A02678">
      <w:pPr>
        <w:numPr>
          <w:ilvl w:val="0"/>
          <w:numId w:val="6"/>
        </w:numPr>
        <w:rPr>
          <w:szCs w:val="22"/>
        </w:rPr>
      </w:pPr>
      <w:r>
        <w:rPr>
          <w:szCs w:val="22"/>
        </w:rPr>
        <w:t>Anlegget</w:t>
      </w:r>
      <w:r w:rsidR="00A02678" w:rsidRPr="00FF587D">
        <w:rPr>
          <w:szCs w:val="22"/>
        </w:rPr>
        <w:t xml:space="preserve"> oppfyller krav/ytelser etter aktuelt regelverk</w:t>
      </w:r>
    </w:p>
    <w:p w14:paraId="5AA3D371" w14:textId="77777777" w:rsidR="00A02678" w:rsidRPr="00FF587D" w:rsidRDefault="00A02678" w:rsidP="00FE4622">
      <w:pPr>
        <w:ind w:left="709" w:firstLine="709"/>
        <w:rPr>
          <w:szCs w:val="22"/>
        </w:rPr>
      </w:pPr>
    </w:p>
    <w:p w14:paraId="59F37F66" w14:textId="77777777" w:rsidR="00A75EAB" w:rsidRDefault="00A75EAB" w:rsidP="00FE4622">
      <w:pPr>
        <w:numPr>
          <w:ilvl w:val="0"/>
          <w:numId w:val="6"/>
        </w:numPr>
        <w:tabs>
          <w:tab w:val="left" w:pos="1069"/>
        </w:tabs>
        <w:rPr>
          <w:szCs w:val="22"/>
        </w:rPr>
      </w:pPr>
      <w:r w:rsidRPr="00A75EAB">
        <w:rPr>
          <w:szCs w:val="22"/>
        </w:rPr>
        <w:t>Anlegget</w:t>
      </w:r>
      <w:r w:rsidR="00A02678" w:rsidRPr="00A75EAB">
        <w:rPr>
          <w:szCs w:val="22"/>
        </w:rPr>
        <w:t xml:space="preserve"> fungerer som prosjektert og beskrevet </w:t>
      </w:r>
      <w:r w:rsidRPr="00A75EAB">
        <w:rPr>
          <w:szCs w:val="22"/>
        </w:rPr>
        <w:t>i bran</w:t>
      </w:r>
      <w:r>
        <w:rPr>
          <w:szCs w:val="22"/>
        </w:rPr>
        <w:t>n</w:t>
      </w:r>
      <w:r w:rsidRPr="00A75EAB">
        <w:rPr>
          <w:szCs w:val="22"/>
        </w:rPr>
        <w:t>dokumentasjonen</w:t>
      </w:r>
    </w:p>
    <w:p w14:paraId="6D6B54BA" w14:textId="77777777" w:rsidR="00A75EAB" w:rsidRDefault="00A75EAB" w:rsidP="00A75EAB">
      <w:pPr>
        <w:pStyle w:val="Listeavsnitt"/>
        <w:rPr>
          <w:szCs w:val="22"/>
        </w:rPr>
      </w:pPr>
    </w:p>
    <w:p w14:paraId="499E5A42" w14:textId="77777777" w:rsidR="00A75EAB" w:rsidRDefault="00A75EAB" w:rsidP="00FE4622">
      <w:pPr>
        <w:numPr>
          <w:ilvl w:val="0"/>
          <w:numId w:val="6"/>
        </w:numPr>
        <w:tabs>
          <w:tab w:val="left" w:pos="1069"/>
        </w:tabs>
        <w:rPr>
          <w:szCs w:val="22"/>
        </w:rPr>
      </w:pPr>
      <w:r w:rsidRPr="00A75EAB">
        <w:rPr>
          <w:szCs w:val="22"/>
        </w:rPr>
        <w:t xml:space="preserve">Anlegges dekker det som er beskrevet og at det er </w:t>
      </w:r>
      <w:r w:rsidR="00A02678" w:rsidRPr="00A75EAB">
        <w:rPr>
          <w:szCs w:val="22"/>
        </w:rPr>
        <w:t xml:space="preserve">tilfredsstillende i forhold </w:t>
      </w:r>
      <w:r w:rsidR="001B38E4" w:rsidRPr="00A75EAB">
        <w:rPr>
          <w:szCs w:val="22"/>
        </w:rPr>
        <w:t>til bygningsmessige</w:t>
      </w:r>
      <w:r w:rsidR="00A02678" w:rsidRPr="00A75EAB">
        <w:rPr>
          <w:szCs w:val="22"/>
        </w:rPr>
        <w:t xml:space="preserve"> endringer</w:t>
      </w:r>
      <w:r w:rsidRPr="00A75EAB">
        <w:rPr>
          <w:szCs w:val="22"/>
        </w:rPr>
        <w:t xml:space="preserve"> og endringer i bruk/driften av anlegget</w:t>
      </w:r>
    </w:p>
    <w:p w14:paraId="5AF96506" w14:textId="77777777" w:rsidR="00A75EAB" w:rsidRDefault="00A75EAB" w:rsidP="00A75EAB">
      <w:pPr>
        <w:pStyle w:val="Listeavsnitt"/>
        <w:rPr>
          <w:szCs w:val="22"/>
        </w:rPr>
      </w:pPr>
    </w:p>
    <w:p w14:paraId="2CA58939" w14:textId="77777777" w:rsidR="00FE4622" w:rsidRPr="00FF587D" w:rsidRDefault="00A75EAB" w:rsidP="00A02678">
      <w:pPr>
        <w:numPr>
          <w:ilvl w:val="0"/>
          <w:numId w:val="6"/>
        </w:numPr>
        <w:rPr>
          <w:szCs w:val="22"/>
        </w:rPr>
      </w:pPr>
      <w:r>
        <w:rPr>
          <w:szCs w:val="22"/>
        </w:rPr>
        <w:t>Det sjekkes at t</w:t>
      </w:r>
      <w:r w:rsidR="00FE4622" w:rsidRPr="00FF587D">
        <w:rPr>
          <w:szCs w:val="22"/>
        </w:rPr>
        <w:t>idligere påtalte feil er rettet</w:t>
      </w:r>
    </w:p>
    <w:p w14:paraId="658E14B7" w14:textId="77777777" w:rsidR="00E2150D" w:rsidRPr="00FF587D" w:rsidRDefault="00FE4622" w:rsidP="00A75EAB">
      <w:pPr>
        <w:tabs>
          <w:tab w:val="left" w:pos="1069"/>
        </w:tabs>
        <w:rPr>
          <w:szCs w:val="22"/>
        </w:rPr>
      </w:pPr>
      <w:r w:rsidRPr="00FF587D">
        <w:rPr>
          <w:szCs w:val="22"/>
        </w:rPr>
        <w:tab/>
      </w:r>
    </w:p>
    <w:p w14:paraId="16BD957D" w14:textId="77777777" w:rsidR="00E2150D" w:rsidRPr="00FF587D" w:rsidRDefault="00A75EAB" w:rsidP="00E2150D">
      <w:pPr>
        <w:rPr>
          <w:szCs w:val="22"/>
        </w:rPr>
      </w:pPr>
      <w:r>
        <w:rPr>
          <w:szCs w:val="22"/>
        </w:rPr>
        <w:t>Rapporten gjennomgås med bruker av bygget slik at bruker blir informert om status og om det er behov for endringer etc.</w:t>
      </w:r>
      <w:r w:rsidRPr="00FF587D">
        <w:rPr>
          <w:szCs w:val="22"/>
        </w:rPr>
        <w:t xml:space="preserve"> </w:t>
      </w:r>
      <w:r w:rsidR="001B38E4">
        <w:rPr>
          <w:szCs w:val="22"/>
        </w:rPr>
        <w:t xml:space="preserve">Det gjøres da ihht til offentlige lover og regler, samt forslag for å få et optimalt anlegg. Ved å gjøre dette sikres </w:t>
      </w:r>
      <w:r w:rsidR="00E2150D" w:rsidRPr="00FF587D">
        <w:rPr>
          <w:szCs w:val="22"/>
        </w:rPr>
        <w:t>stabil og sikker drift av anlegget.</w:t>
      </w:r>
    </w:p>
    <w:p w14:paraId="021C8A32" w14:textId="122A2436" w:rsidR="00E2150D" w:rsidRPr="00FF587D" w:rsidRDefault="00E2150D">
      <w:pPr>
        <w:rPr>
          <w:b/>
          <w:sz w:val="32"/>
        </w:rPr>
        <w:sectPr w:rsidR="00E2150D" w:rsidRPr="00FF587D" w:rsidSect="00E8227B">
          <w:pgSz w:w="11907" w:h="16840" w:code="9"/>
          <w:pgMar w:top="1134" w:right="1418" w:bottom="1134" w:left="1418" w:header="709" w:footer="567" w:gutter="0"/>
          <w:cols w:space="708"/>
        </w:sectPr>
      </w:pPr>
    </w:p>
    <w:tbl>
      <w:tblPr>
        <w:tblW w:w="14442" w:type="dxa"/>
        <w:tblInd w:w="-50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3118"/>
        <w:gridCol w:w="646"/>
        <w:gridCol w:w="7513"/>
        <w:gridCol w:w="850"/>
        <w:gridCol w:w="630"/>
        <w:gridCol w:w="622"/>
      </w:tblGrid>
      <w:tr w:rsidR="00605E38" w:rsidRPr="00FF587D" w14:paraId="20F1AD6B" w14:textId="77777777" w:rsidTr="00605E38">
        <w:trPr>
          <w:cantSplit/>
        </w:trPr>
        <w:tc>
          <w:tcPr>
            <w:tcW w:w="14442" w:type="dxa"/>
            <w:gridSpan w:val="7"/>
            <w:shd w:val="pct10" w:color="auto" w:fill="FFFFFF"/>
          </w:tcPr>
          <w:p w14:paraId="1BEE52F8" w14:textId="75BBE516" w:rsidR="00605E38" w:rsidRPr="00FF587D" w:rsidRDefault="00605E38" w:rsidP="000E0E07">
            <w:pPr>
              <w:spacing w:before="40" w:after="40"/>
              <w:rPr>
                <w:sz w:val="28"/>
                <w:szCs w:val="28"/>
              </w:rPr>
            </w:pPr>
            <w:r w:rsidRPr="00FF587D">
              <w:rPr>
                <w:sz w:val="28"/>
                <w:szCs w:val="28"/>
              </w:rPr>
              <w:lastRenderedPageBreak/>
              <w:t xml:space="preserve">Loggbok og </w:t>
            </w:r>
            <w:r w:rsidR="000E0E07" w:rsidRPr="00FF587D">
              <w:rPr>
                <w:sz w:val="28"/>
                <w:szCs w:val="28"/>
              </w:rPr>
              <w:t>v</w:t>
            </w:r>
            <w:r w:rsidRPr="00FF587D">
              <w:rPr>
                <w:sz w:val="28"/>
                <w:szCs w:val="28"/>
              </w:rPr>
              <w:t>edlikeholdsjournal for brannalarmanlegg</w:t>
            </w:r>
            <w:r w:rsidRPr="00FF587D">
              <w:t xml:space="preserve">                                                                                          </w:t>
            </w:r>
          </w:p>
        </w:tc>
      </w:tr>
      <w:tr w:rsidR="00605E38" w14:paraId="7AD6FDD9" w14:textId="77777777" w:rsidTr="00605E38">
        <w:trPr>
          <w:cantSplit/>
        </w:trPr>
        <w:tc>
          <w:tcPr>
            <w:tcW w:w="13820" w:type="dxa"/>
            <w:gridSpan w:val="6"/>
          </w:tcPr>
          <w:p w14:paraId="7296AAA0" w14:textId="77777777" w:rsidR="00605E38" w:rsidRDefault="00605E38" w:rsidP="00605E38">
            <w:pPr>
              <w:spacing w:before="60" w:after="60"/>
              <w:rPr>
                <w:rFonts w:ascii="Arial" w:hAnsi="Arial"/>
                <w:sz w:val="24"/>
              </w:rPr>
            </w:pPr>
            <w:r w:rsidRPr="009059F9">
              <w:rPr>
                <w:rFonts w:ascii="Arial" w:hAnsi="Arial"/>
                <w:sz w:val="20"/>
              </w:rPr>
              <w:t>Anlegg</w:t>
            </w:r>
            <w:r>
              <w:rPr>
                <w:rFonts w:ascii="Arial" w:hAnsi="Arial"/>
                <w:sz w:val="20"/>
              </w:rPr>
              <w:t>snavn</w:t>
            </w:r>
          </w:p>
        </w:tc>
        <w:tc>
          <w:tcPr>
            <w:tcW w:w="622" w:type="dxa"/>
          </w:tcPr>
          <w:p w14:paraId="191CA447" w14:textId="77777777" w:rsidR="00605E38" w:rsidRPr="009059F9" w:rsidRDefault="00605E38" w:rsidP="00F866EB">
            <w:pPr>
              <w:spacing w:before="60" w:after="60"/>
              <w:rPr>
                <w:rFonts w:ascii="Arial" w:hAnsi="Arial"/>
                <w:sz w:val="20"/>
              </w:rPr>
            </w:pPr>
          </w:p>
        </w:tc>
      </w:tr>
      <w:tr w:rsidR="00605E38" w:rsidRPr="009059F9" w14:paraId="0E97ECC9" w14:textId="77777777" w:rsidTr="00605E38">
        <w:trPr>
          <w:cantSplit/>
          <w:trHeight w:val="278"/>
        </w:trPr>
        <w:tc>
          <w:tcPr>
            <w:tcW w:w="4181" w:type="dxa"/>
            <w:gridSpan w:val="2"/>
            <w:tcBorders>
              <w:top w:val="single" w:sz="4" w:space="0" w:color="auto"/>
              <w:bottom w:val="nil"/>
            </w:tcBorders>
          </w:tcPr>
          <w:p w14:paraId="24D567AB" w14:textId="77777777" w:rsidR="00605E38" w:rsidRPr="009059F9" w:rsidRDefault="00605E38" w:rsidP="00605E38">
            <w:pPr>
              <w:spacing w:before="4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                </w:t>
            </w:r>
          </w:p>
        </w:tc>
        <w:tc>
          <w:tcPr>
            <w:tcW w:w="646" w:type="dxa"/>
            <w:vMerge w:val="restart"/>
          </w:tcPr>
          <w:p w14:paraId="29F6CC16" w14:textId="77777777" w:rsidR="00605E38" w:rsidRPr="009059F9" w:rsidRDefault="00605E38" w:rsidP="006840AF">
            <w:pPr>
              <w:spacing w:before="40"/>
              <w:rPr>
                <w:rFonts w:ascii="Arial" w:hAnsi="Arial"/>
                <w:sz w:val="16"/>
                <w:szCs w:val="16"/>
              </w:rPr>
            </w:pPr>
            <w:r w:rsidRPr="009059F9">
              <w:rPr>
                <w:rFonts w:ascii="Arial" w:hAnsi="Arial"/>
                <w:sz w:val="16"/>
                <w:szCs w:val="16"/>
              </w:rPr>
              <w:t>Type:</w:t>
            </w:r>
          </w:p>
        </w:tc>
        <w:tc>
          <w:tcPr>
            <w:tcW w:w="7513" w:type="dxa"/>
            <w:vMerge w:val="restart"/>
          </w:tcPr>
          <w:p w14:paraId="7C002DF9" w14:textId="77777777" w:rsidR="00605E38" w:rsidRDefault="00605E38" w:rsidP="00605E38">
            <w:pPr>
              <w:spacing w:before="4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Beskrivelse</w:t>
            </w:r>
          </w:p>
          <w:p w14:paraId="2DF09C53" w14:textId="77777777" w:rsidR="00605E38" w:rsidRDefault="00605E38" w:rsidP="00605E38">
            <w:pPr>
              <w:spacing w:before="4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Her beskrives hva som har skjedd. </w:t>
            </w:r>
            <w:r w:rsidR="000E0E07">
              <w:rPr>
                <w:rFonts w:ascii="Arial" w:hAnsi="Arial"/>
                <w:sz w:val="16"/>
                <w:szCs w:val="16"/>
              </w:rPr>
              <w:t>Ved utkoblinger beskriv årsaken</w:t>
            </w:r>
          </w:p>
          <w:p w14:paraId="02A9E12A" w14:textId="77777777" w:rsidR="00605E38" w:rsidRPr="009059F9" w:rsidRDefault="00605E38" w:rsidP="00605E38">
            <w:pPr>
              <w:spacing w:before="4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Ved brannalarm beskrives årsaken</w:t>
            </w:r>
          </w:p>
        </w:tc>
        <w:tc>
          <w:tcPr>
            <w:tcW w:w="850" w:type="dxa"/>
            <w:vMerge w:val="restart"/>
          </w:tcPr>
          <w:p w14:paraId="4A2FC6E6" w14:textId="77777777" w:rsidR="00605E38" w:rsidRPr="009059F9" w:rsidRDefault="00605E38" w:rsidP="006840AF">
            <w:pPr>
              <w:spacing w:before="40"/>
              <w:rPr>
                <w:rFonts w:ascii="Arial" w:hAnsi="Arial"/>
                <w:sz w:val="16"/>
                <w:szCs w:val="16"/>
              </w:rPr>
            </w:pPr>
            <w:r w:rsidRPr="009059F9">
              <w:rPr>
                <w:rFonts w:ascii="Arial" w:hAnsi="Arial"/>
                <w:sz w:val="16"/>
                <w:szCs w:val="16"/>
              </w:rPr>
              <w:t>Dato:</w:t>
            </w:r>
          </w:p>
        </w:tc>
        <w:tc>
          <w:tcPr>
            <w:tcW w:w="630" w:type="dxa"/>
            <w:vMerge w:val="restart"/>
          </w:tcPr>
          <w:p w14:paraId="25EE39B4" w14:textId="77777777" w:rsidR="00605E38" w:rsidRPr="009059F9" w:rsidRDefault="00605E38" w:rsidP="006840AF">
            <w:pPr>
              <w:spacing w:before="40"/>
              <w:rPr>
                <w:rFonts w:ascii="Arial" w:hAnsi="Arial"/>
                <w:sz w:val="16"/>
                <w:szCs w:val="16"/>
              </w:rPr>
            </w:pPr>
            <w:r w:rsidRPr="009059F9">
              <w:rPr>
                <w:rFonts w:ascii="Arial" w:hAnsi="Arial"/>
                <w:sz w:val="16"/>
                <w:szCs w:val="16"/>
              </w:rPr>
              <w:t>Sign:</w:t>
            </w:r>
          </w:p>
        </w:tc>
        <w:tc>
          <w:tcPr>
            <w:tcW w:w="622" w:type="dxa"/>
            <w:vMerge w:val="restart"/>
          </w:tcPr>
          <w:p w14:paraId="3F287832" w14:textId="77777777" w:rsidR="00605E38" w:rsidRPr="009059F9" w:rsidRDefault="00605E38" w:rsidP="006840AF">
            <w:pPr>
              <w:spacing w:before="4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Ok</w:t>
            </w:r>
          </w:p>
        </w:tc>
      </w:tr>
      <w:tr w:rsidR="00605E38" w:rsidRPr="009059F9" w14:paraId="56A4798F" w14:textId="77777777" w:rsidTr="00605E38">
        <w:trPr>
          <w:cantSplit/>
          <w:trHeight w:val="277"/>
        </w:trPr>
        <w:tc>
          <w:tcPr>
            <w:tcW w:w="1063" w:type="dxa"/>
            <w:tcBorders>
              <w:top w:val="nil"/>
              <w:bottom w:val="single" w:sz="12" w:space="0" w:color="auto"/>
            </w:tcBorders>
          </w:tcPr>
          <w:p w14:paraId="75638D98" w14:textId="77777777" w:rsidR="00605E38" w:rsidRPr="009059F9" w:rsidRDefault="00605E38" w:rsidP="006840AF">
            <w:pPr>
              <w:spacing w:after="4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A</w:t>
            </w:r>
            <w:r w:rsidRPr="009059F9">
              <w:rPr>
                <w:rFonts w:ascii="Arial" w:hAnsi="Arial"/>
                <w:sz w:val="16"/>
                <w:szCs w:val="16"/>
              </w:rPr>
              <w:t>dresse</w:t>
            </w:r>
            <w:r>
              <w:rPr>
                <w:rFonts w:ascii="Arial" w:hAnsi="Arial"/>
                <w:sz w:val="16"/>
                <w:szCs w:val="16"/>
              </w:rPr>
              <w:t>/ enhet</w:t>
            </w:r>
          </w:p>
        </w:tc>
        <w:tc>
          <w:tcPr>
            <w:tcW w:w="3118" w:type="dxa"/>
            <w:tcBorders>
              <w:top w:val="nil"/>
              <w:bottom w:val="single" w:sz="12" w:space="0" w:color="auto"/>
            </w:tcBorders>
          </w:tcPr>
          <w:p w14:paraId="073BF15D" w14:textId="77777777" w:rsidR="00605E38" w:rsidRPr="009059F9" w:rsidRDefault="00605E38" w:rsidP="00605E38">
            <w:pPr>
              <w:spacing w:after="40"/>
              <w:rPr>
                <w:rFonts w:ascii="Arial" w:hAnsi="Arial"/>
                <w:sz w:val="16"/>
                <w:szCs w:val="16"/>
              </w:rPr>
            </w:pPr>
            <w:r w:rsidRPr="009059F9">
              <w:rPr>
                <w:rFonts w:ascii="Arial" w:hAnsi="Arial"/>
                <w:sz w:val="16"/>
                <w:szCs w:val="16"/>
              </w:rPr>
              <w:t>plassering/tekst</w:t>
            </w:r>
          </w:p>
        </w:tc>
        <w:tc>
          <w:tcPr>
            <w:tcW w:w="646" w:type="dxa"/>
            <w:vMerge/>
            <w:tcBorders>
              <w:bottom w:val="single" w:sz="12" w:space="0" w:color="auto"/>
            </w:tcBorders>
          </w:tcPr>
          <w:p w14:paraId="21A73B0E" w14:textId="77777777" w:rsidR="00605E38" w:rsidRPr="009059F9" w:rsidRDefault="00605E38" w:rsidP="006840AF">
            <w:pPr>
              <w:spacing w:after="40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7513" w:type="dxa"/>
            <w:vMerge/>
            <w:tcBorders>
              <w:bottom w:val="single" w:sz="12" w:space="0" w:color="auto"/>
            </w:tcBorders>
          </w:tcPr>
          <w:p w14:paraId="27913964" w14:textId="77777777" w:rsidR="00605E38" w:rsidRPr="009059F9" w:rsidRDefault="00605E38" w:rsidP="006840AF">
            <w:pPr>
              <w:spacing w:after="40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12" w:space="0" w:color="auto"/>
            </w:tcBorders>
          </w:tcPr>
          <w:p w14:paraId="095378BD" w14:textId="77777777" w:rsidR="00605E38" w:rsidRPr="009059F9" w:rsidRDefault="00605E38" w:rsidP="006840AF">
            <w:pPr>
              <w:spacing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630" w:type="dxa"/>
            <w:vMerge/>
            <w:tcBorders>
              <w:bottom w:val="single" w:sz="12" w:space="0" w:color="auto"/>
            </w:tcBorders>
          </w:tcPr>
          <w:p w14:paraId="624BA21B" w14:textId="77777777" w:rsidR="00605E38" w:rsidRPr="009059F9" w:rsidRDefault="00605E38" w:rsidP="006840AF">
            <w:pPr>
              <w:spacing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622" w:type="dxa"/>
            <w:vMerge/>
            <w:tcBorders>
              <w:bottom w:val="single" w:sz="12" w:space="0" w:color="auto"/>
            </w:tcBorders>
          </w:tcPr>
          <w:p w14:paraId="0A96CF89" w14:textId="77777777" w:rsidR="00605E38" w:rsidRPr="009059F9" w:rsidRDefault="00605E38" w:rsidP="006840AF">
            <w:pPr>
              <w:spacing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605E38" w14:paraId="7C2BCD84" w14:textId="77777777" w:rsidTr="00605E38">
        <w:trPr>
          <w:cantSplit/>
        </w:trPr>
        <w:tc>
          <w:tcPr>
            <w:tcW w:w="1063" w:type="dxa"/>
            <w:tcBorders>
              <w:top w:val="single" w:sz="12" w:space="0" w:color="auto"/>
            </w:tcBorders>
          </w:tcPr>
          <w:p w14:paraId="7ED84507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  <w:tcBorders>
              <w:top w:val="single" w:sz="12" w:space="0" w:color="auto"/>
            </w:tcBorders>
          </w:tcPr>
          <w:p w14:paraId="49DD14D4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  <w:tcBorders>
              <w:top w:val="single" w:sz="12" w:space="0" w:color="auto"/>
            </w:tcBorders>
          </w:tcPr>
          <w:p w14:paraId="4174E973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  <w:tcBorders>
              <w:top w:val="single" w:sz="12" w:space="0" w:color="auto"/>
            </w:tcBorders>
          </w:tcPr>
          <w:p w14:paraId="3D2CB1DA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76AFC033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  <w:tcBorders>
              <w:top w:val="single" w:sz="12" w:space="0" w:color="auto"/>
            </w:tcBorders>
          </w:tcPr>
          <w:p w14:paraId="4F6D53B8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  <w:tcBorders>
              <w:top w:val="single" w:sz="12" w:space="0" w:color="auto"/>
            </w:tcBorders>
          </w:tcPr>
          <w:p w14:paraId="3031A8F7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6D46AA63" w14:textId="77777777" w:rsidTr="00605E38">
        <w:trPr>
          <w:cantSplit/>
        </w:trPr>
        <w:tc>
          <w:tcPr>
            <w:tcW w:w="1063" w:type="dxa"/>
          </w:tcPr>
          <w:p w14:paraId="37782D3A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186BCFAE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7B0B163B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7360D555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64E5207A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451BD93D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5869C8BC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4F71EE8B" w14:textId="77777777" w:rsidTr="00605E38">
        <w:trPr>
          <w:cantSplit/>
        </w:trPr>
        <w:tc>
          <w:tcPr>
            <w:tcW w:w="1063" w:type="dxa"/>
          </w:tcPr>
          <w:p w14:paraId="4B038CDA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623F6ED2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368B5025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198E7DD3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0A7DCE17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1757F1F2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23E97D20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3769FAA3" w14:textId="77777777" w:rsidTr="00605E38">
        <w:trPr>
          <w:cantSplit/>
        </w:trPr>
        <w:tc>
          <w:tcPr>
            <w:tcW w:w="1063" w:type="dxa"/>
          </w:tcPr>
          <w:p w14:paraId="60D933FE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07AC8DE4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01CC058D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0AFD9BA9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3E496708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21027710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769E7135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0E5E4222" w14:textId="77777777" w:rsidTr="00605E38">
        <w:trPr>
          <w:cantSplit/>
        </w:trPr>
        <w:tc>
          <w:tcPr>
            <w:tcW w:w="1063" w:type="dxa"/>
          </w:tcPr>
          <w:p w14:paraId="77C106C5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432D9F50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4845A1B2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3258F724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1A0DF2E0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242B4A34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2BCA63AA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42110366" w14:textId="77777777" w:rsidTr="00605E38">
        <w:trPr>
          <w:cantSplit/>
        </w:trPr>
        <w:tc>
          <w:tcPr>
            <w:tcW w:w="1063" w:type="dxa"/>
          </w:tcPr>
          <w:p w14:paraId="511BCFDE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3302565C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7BB7D1AC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55F3B3E9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0149D860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08FE8F7A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28D3026E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1D21E6C8" w14:textId="77777777" w:rsidTr="00605E38">
        <w:trPr>
          <w:cantSplit/>
        </w:trPr>
        <w:tc>
          <w:tcPr>
            <w:tcW w:w="1063" w:type="dxa"/>
          </w:tcPr>
          <w:p w14:paraId="21BC428D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4E51D8F7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34FD48FC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73E5A96F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4CA208E0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7F3B5575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224A72C6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2DA20F95" w14:textId="77777777" w:rsidTr="00605E38">
        <w:trPr>
          <w:cantSplit/>
        </w:trPr>
        <w:tc>
          <w:tcPr>
            <w:tcW w:w="1063" w:type="dxa"/>
          </w:tcPr>
          <w:p w14:paraId="389F39C2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4F779CAB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3AC23A1E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483C5D40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4ED23D9C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72926FF2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76DD94CA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4046D883" w14:textId="77777777" w:rsidTr="00605E38">
        <w:trPr>
          <w:cantSplit/>
        </w:trPr>
        <w:tc>
          <w:tcPr>
            <w:tcW w:w="1063" w:type="dxa"/>
          </w:tcPr>
          <w:p w14:paraId="3D3C86E5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560FC8C5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369615A5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36C919E2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5BF2BCC1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0A402729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5A2B0AB6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5D652E77" w14:textId="77777777" w:rsidTr="00605E38">
        <w:trPr>
          <w:cantSplit/>
        </w:trPr>
        <w:tc>
          <w:tcPr>
            <w:tcW w:w="1063" w:type="dxa"/>
          </w:tcPr>
          <w:p w14:paraId="78ECDEBF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322A3854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18BFBA92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0E653488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5B9CEF71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2E9A9812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7BC8B218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0E5105A1" w14:textId="77777777" w:rsidTr="00605E38">
        <w:trPr>
          <w:cantSplit/>
        </w:trPr>
        <w:tc>
          <w:tcPr>
            <w:tcW w:w="1063" w:type="dxa"/>
          </w:tcPr>
          <w:p w14:paraId="0DB46CDE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5DC127C2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561F36A2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067FDA0B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71DC8EC4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355DECF1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6F579737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0E111357" w14:textId="77777777" w:rsidTr="00605E38">
        <w:trPr>
          <w:cantSplit/>
        </w:trPr>
        <w:tc>
          <w:tcPr>
            <w:tcW w:w="1063" w:type="dxa"/>
          </w:tcPr>
          <w:p w14:paraId="5551B3A6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3A65D00E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6EEB8060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5BA8D42A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76E041AC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14444B57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1B0AF2CB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21F07863" w14:textId="77777777" w:rsidTr="00605E38">
        <w:trPr>
          <w:cantSplit/>
        </w:trPr>
        <w:tc>
          <w:tcPr>
            <w:tcW w:w="1063" w:type="dxa"/>
          </w:tcPr>
          <w:p w14:paraId="401FAFEC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1AACB6DF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6EF03D16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1164580D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5192A34B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018F5369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727F8A7B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138B5359" w14:textId="77777777" w:rsidTr="00605E38">
        <w:trPr>
          <w:cantSplit/>
        </w:trPr>
        <w:tc>
          <w:tcPr>
            <w:tcW w:w="1063" w:type="dxa"/>
          </w:tcPr>
          <w:p w14:paraId="21473BF8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44D44FF1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200BA8E5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7A5B1295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12E4E394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71FB6B92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555AB2D4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6A0FE9CB" w14:textId="77777777" w:rsidTr="00605E38">
        <w:trPr>
          <w:cantSplit/>
        </w:trPr>
        <w:tc>
          <w:tcPr>
            <w:tcW w:w="1063" w:type="dxa"/>
          </w:tcPr>
          <w:p w14:paraId="6309391F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73E15883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270D9C44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5030AE26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7695D2A6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6CBF2B41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7CEB4DAD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1525634F" w14:textId="77777777" w:rsidTr="00605E38">
        <w:trPr>
          <w:cantSplit/>
        </w:trPr>
        <w:tc>
          <w:tcPr>
            <w:tcW w:w="1063" w:type="dxa"/>
          </w:tcPr>
          <w:p w14:paraId="7F890C00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479E547C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201BF5E3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6BB4BAF6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0F7563BC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257FDA39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34E375A7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31BD3234" w14:textId="77777777" w:rsidTr="00605E38">
        <w:trPr>
          <w:cantSplit/>
        </w:trPr>
        <w:tc>
          <w:tcPr>
            <w:tcW w:w="1063" w:type="dxa"/>
          </w:tcPr>
          <w:p w14:paraId="565F86CB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29C30352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39633802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2E6868B0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7684F81C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662F31A5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3B90814D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0E4CFCBD" w14:textId="77777777" w:rsidTr="00605E38">
        <w:trPr>
          <w:cantSplit/>
        </w:trPr>
        <w:tc>
          <w:tcPr>
            <w:tcW w:w="1063" w:type="dxa"/>
          </w:tcPr>
          <w:p w14:paraId="423BB674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07D35783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51D0E81F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5665DB8E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1CA4BED0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7738FE70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6085F676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69B05CC3" w14:textId="77777777" w:rsidTr="00605E38">
        <w:trPr>
          <w:cantSplit/>
        </w:trPr>
        <w:tc>
          <w:tcPr>
            <w:tcW w:w="1063" w:type="dxa"/>
          </w:tcPr>
          <w:p w14:paraId="3A889968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2571EDD8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1EBE40C0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03C6D1F5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7D714D10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7EA64D54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4CF18CB8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0E2EABFA" w14:textId="77777777" w:rsidTr="00605E38">
        <w:trPr>
          <w:cantSplit/>
        </w:trPr>
        <w:tc>
          <w:tcPr>
            <w:tcW w:w="14442" w:type="dxa"/>
            <w:gridSpan w:val="7"/>
            <w:shd w:val="pct10" w:color="auto" w:fill="FFFFFF"/>
          </w:tcPr>
          <w:p w14:paraId="2DE39097" w14:textId="4450630B" w:rsidR="00605E38" w:rsidRDefault="00605E38" w:rsidP="000E0E07">
            <w:pPr>
              <w:spacing w:before="40" w:after="4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Loggbok</w:t>
            </w:r>
            <w:r w:rsidRPr="009059F9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og </w:t>
            </w:r>
            <w:r w:rsidR="000E0E07">
              <w:rPr>
                <w:rFonts w:ascii="Arial" w:hAnsi="Arial" w:cs="Arial"/>
                <w:sz w:val="28"/>
                <w:szCs w:val="28"/>
              </w:rPr>
              <w:t>v</w:t>
            </w:r>
            <w:r>
              <w:rPr>
                <w:rFonts w:ascii="Arial" w:hAnsi="Arial" w:cs="Arial"/>
                <w:sz w:val="28"/>
                <w:szCs w:val="28"/>
              </w:rPr>
              <w:t xml:space="preserve">edlikeholdsjournal </w:t>
            </w:r>
            <w:r w:rsidRPr="009059F9">
              <w:rPr>
                <w:rFonts w:ascii="Arial" w:hAnsi="Arial" w:cs="Arial"/>
                <w:sz w:val="28"/>
                <w:szCs w:val="28"/>
              </w:rPr>
              <w:t>for brannalarmanlegg</w:t>
            </w:r>
            <w:r w:rsidRPr="009059F9">
              <w:rPr>
                <w:rFonts w:ascii="Arial" w:hAnsi="Arial" w:cs="Arial"/>
              </w:rPr>
              <w:t xml:space="preserve">                                                                                          </w:t>
            </w:r>
          </w:p>
        </w:tc>
      </w:tr>
      <w:tr w:rsidR="00605E38" w14:paraId="4BEFCDF1" w14:textId="77777777" w:rsidTr="00605E38">
        <w:trPr>
          <w:cantSplit/>
        </w:trPr>
        <w:tc>
          <w:tcPr>
            <w:tcW w:w="13820" w:type="dxa"/>
            <w:gridSpan w:val="6"/>
          </w:tcPr>
          <w:p w14:paraId="2F88555C" w14:textId="77777777" w:rsidR="00605E38" w:rsidRDefault="00605E38" w:rsidP="00605E38">
            <w:pPr>
              <w:spacing w:before="60" w:after="60"/>
              <w:rPr>
                <w:rFonts w:ascii="Arial" w:hAnsi="Arial"/>
                <w:sz w:val="24"/>
              </w:rPr>
            </w:pPr>
            <w:r w:rsidRPr="009059F9">
              <w:rPr>
                <w:rFonts w:ascii="Arial" w:hAnsi="Arial"/>
                <w:sz w:val="20"/>
              </w:rPr>
              <w:t>Anlegg</w:t>
            </w:r>
            <w:r>
              <w:rPr>
                <w:rFonts w:ascii="Arial" w:hAnsi="Arial"/>
                <w:sz w:val="20"/>
              </w:rPr>
              <w:t>snavn</w:t>
            </w:r>
          </w:p>
        </w:tc>
        <w:tc>
          <w:tcPr>
            <w:tcW w:w="622" w:type="dxa"/>
          </w:tcPr>
          <w:p w14:paraId="1C3F8576" w14:textId="77777777" w:rsidR="00605E38" w:rsidRPr="009059F9" w:rsidRDefault="00605E38" w:rsidP="00605E38">
            <w:pPr>
              <w:spacing w:before="60" w:after="60"/>
              <w:rPr>
                <w:rFonts w:ascii="Arial" w:hAnsi="Arial"/>
                <w:sz w:val="20"/>
              </w:rPr>
            </w:pPr>
          </w:p>
        </w:tc>
      </w:tr>
      <w:tr w:rsidR="00605E38" w:rsidRPr="009059F9" w14:paraId="1D39B36B" w14:textId="77777777" w:rsidTr="00605E38">
        <w:trPr>
          <w:cantSplit/>
          <w:trHeight w:val="278"/>
        </w:trPr>
        <w:tc>
          <w:tcPr>
            <w:tcW w:w="4181" w:type="dxa"/>
            <w:gridSpan w:val="2"/>
            <w:tcBorders>
              <w:top w:val="single" w:sz="4" w:space="0" w:color="auto"/>
              <w:bottom w:val="nil"/>
            </w:tcBorders>
          </w:tcPr>
          <w:p w14:paraId="49BC7ABB" w14:textId="77777777" w:rsidR="00605E38" w:rsidRPr="009059F9" w:rsidRDefault="00605E38" w:rsidP="00605E38">
            <w:pPr>
              <w:spacing w:before="4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                </w:t>
            </w:r>
          </w:p>
        </w:tc>
        <w:tc>
          <w:tcPr>
            <w:tcW w:w="646" w:type="dxa"/>
            <w:vMerge w:val="restart"/>
          </w:tcPr>
          <w:p w14:paraId="5EBD2C27" w14:textId="77777777" w:rsidR="00605E38" w:rsidRPr="009059F9" w:rsidRDefault="00605E38" w:rsidP="00605E38">
            <w:pPr>
              <w:spacing w:before="40"/>
              <w:rPr>
                <w:rFonts w:ascii="Arial" w:hAnsi="Arial"/>
                <w:sz w:val="16"/>
                <w:szCs w:val="16"/>
              </w:rPr>
            </w:pPr>
            <w:r w:rsidRPr="009059F9">
              <w:rPr>
                <w:rFonts w:ascii="Arial" w:hAnsi="Arial"/>
                <w:sz w:val="16"/>
                <w:szCs w:val="16"/>
              </w:rPr>
              <w:t>Type:</w:t>
            </w:r>
          </w:p>
        </w:tc>
        <w:tc>
          <w:tcPr>
            <w:tcW w:w="7513" w:type="dxa"/>
            <w:vMerge w:val="restart"/>
          </w:tcPr>
          <w:p w14:paraId="1A53B44E" w14:textId="77777777" w:rsidR="00605E38" w:rsidRDefault="00605E38" w:rsidP="00605E38">
            <w:pPr>
              <w:spacing w:before="4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Beskrivelse</w:t>
            </w:r>
          </w:p>
          <w:p w14:paraId="1838C98A" w14:textId="77777777" w:rsidR="00605E38" w:rsidRDefault="00605E38" w:rsidP="00605E38">
            <w:pPr>
              <w:spacing w:before="4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Her beskrives hva som har skjedd. </w:t>
            </w:r>
          </w:p>
          <w:p w14:paraId="55986542" w14:textId="77777777" w:rsidR="00605E38" w:rsidRPr="009059F9" w:rsidRDefault="00605E38" w:rsidP="00605E38">
            <w:pPr>
              <w:spacing w:before="4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Ved brannalarm beskrives årsaken</w:t>
            </w:r>
          </w:p>
        </w:tc>
        <w:tc>
          <w:tcPr>
            <w:tcW w:w="850" w:type="dxa"/>
            <w:vMerge w:val="restart"/>
          </w:tcPr>
          <w:p w14:paraId="527182AC" w14:textId="77777777" w:rsidR="00605E38" w:rsidRPr="009059F9" w:rsidRDefault="00605E38" w:rsidP="00605E38">
            <w:pPr>
              <w:spacing w:before="40"/>
              <w:rPr>
                <w:rFonts w:ascii="Arial" w:hAnsi="Arial"/>
                <w:sz w:val="16"/>
                <w:szCs w:val="16"/>
              </w:rPr>
            </w:pPr>
            <w:r w:rsidRPr="009059F9">
              <w:rPr>
                <w:rFonts w:ascii="Arial" w:hAnsi="Arial"/>
                <w:sz w:val="16"/>
                <w:szCs w:val="16"/>
              </w:rPr>
              <w:t>Dato:</w:t>
            </w:r>
          </w:p>
        </w:tc>
        <w:tc>
          <w:tcPr>
            <w:tcW w:w="630" w:type="dxa"/>
            <w:vMerge w:val="restart"/>
          </w:tcPr>
          <w:p w14:paraId="67AED753" w14:textId="77777777" w:rsidR="00605E38" w:rsidRPr="009059F9" w:rsidRDefault="00605E38" w:rsidP="00605E38">
            <w:pPr>
              <w:spacing w:before="40"/>
              <w:rPr>
                <w:rFonts w:ascii="Arial" w:hAnsi="Arial"/>
                <w:sz w:val="16"/>
                <w:szCs w:val="16"/>
              </w:rPr>
            </w:pPr>
            <w:r w:rsidRPr="009059F9">
              <w:rPr>
                <w:rFonts w:ascii="Arial" w:hAnsi="Arial"/>
                <w:sz w:val="16"/>
                <w:szCs w:val="16"/>
              </w:rPr>
              <w:t>Sign:</w:t>
            </w:r>
          </w:p>
        </w:tc>
        <w:tc>
          <w:tcPr>
            <w:tcW w:w="622" w:type="dxa"/>
            <w:vMerge w:val="restart"/>
          </w:tcPr>
          <w:p w14:paraId="398778FF" w14:textId="77777777" w:rsidR="00605E38" w:rsidRPr="009059F9" w:rsidRDefault="00605E38" w:rsidP="00605E38">
            <w:pPr>
              <w:spacing w:before="4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Ok</w:t>
            </w:r>
          </w:p>
        </w:tc>
      </w:tr>
      <w:tr w:rsidR="00605E38" w:rsidRPr="009059F9" w14:paraId="32D9B7A3" w14:textId="77777777" w:rsidTr="00605E38">
        <w:trPr>
          <w:cantSplit/>
          <w:trHeight w:val="277"/>
        </w:trPr>
        <w:tc>
          <w:tcPr>
            <w:tcW w:w="1063" w:type="dxa"/>
            <w:tcBorders>
              <w:top w:val="nil"/>
              <w:bottom w:val="single" w:sz="12" w:space="0" w:color="auto"/>
            </w:tcBorders>
          </w:tcPr>
          <w:p w14:paraId="49A4CF1C" w14:textId="77777777" w:rsidR="00605E38" w:rsidRPr="009059F9" w:rsidRDefault="00605E38" w:rsidP="00605E38">
            <w:pPr>
              <w:spacing w:after="4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A</w:t>
            </w:r>
            <w:r w:rsidRPr="009059F9">
              <w:rPr>
                <w:rFonts w:ascii="Arial" w:hAnsi="Arial"/>
                <w:sz w:val="16"/>
                <w:szCs w:val="16"/>
              </w:rPr>
              <w:t>dresse</w:t>
            </w:r>
            <w:r>
              <w:rPr>
                <w:rFonts w:ascii="Arial" w:hAnsi="Arial"/>
                <w:sz w:val="16"/>
                <w:szCs w:val="16"/>
              </w:rPr>
              <w:t>/ enhet</w:t>
            </w:r>
          </w:p>
        </w:tc>
        <w:tc>
          <w:tcPr>
            <w:tcW w:w="3118" w:type="dxa"/>
            <w:tcBorders>
              <w:top w:val="nil"/>
              <w:bottom w:val="single" w:sz="12" w:space="0" w:color="auto"/>
            </w:tcBorders>
          </w:tcPr>
          <w:p w14:paraId="52AA4AB3" w14:textId="77777777" w:rsidR="00605E38" w:rsidRPr="009059F9" w:rsidRDefault="00605E38" w:rsidP="00605E38">
            <w:pPr>
              <w:spacing w:after="40"/>
              <w:rPr>
                <w:rFonts w:ascii="Arial" w:hAnsi="Arial"/>
                <w:sz w:val="16"/>
                <w:szCs w:val="16"/>
              </w:rPr>
            </w:pPr>
            <w:r w:rsidRPr="009059F9">
              <w:rPr>
                <w:rFonts w:ascii="Arial" w:hAnsi="Arial"/>
                <w:sz w:val="16"/>
                <w:szCs w:val="16"/>
              </w:rPr>
              <w:t>plassering/tekst</w:t>
            </w:r>
          </w:p>
        </w:tc>
        <w:tc>
          <w:tcPr>
            <w:tcW w:w="646" w:type="dxa"/>
            <w:vMerge/>
            <w:tcBorders>
              <w:bottom w:val="single" w:sz="12" w:space="0" w:color="auto"/>
            </w:tcBorders>
          </w:tcPr>
          <w:p w14:paraId="6A009396" w14:textId="77777777" w:rsidR="00605E38" w:rsidRPr="009059F9" w:rsidRDefault="00605E38" w:rsidP="00605E38">
            <w:pPr>
              <w:spacing w:after="40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7513" w:type="dxa"/>
            <w:vMerge/>
            <w:tcBorders>
              <w:bottom w:val="single" w:sz="12" w:space="0" w:color="auto"/>
            </w:tcBorders>
          </w:tcPr>
          <w:p w14:paraId="332AC42D" w14:textId="77777777" w:rsidR="00605E38" w:rsidRPr="009059F9" w:rsidRDefault="00605E38" w:rsidP="00605E38">
            <w:pPr>
              <w:spacing w:after="40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12" w:space="0" w:color="auto"/>
            </w:tcBorders>
          </w:tcPr>
          <w:p w14:paraId="0AB4AE4B" w14:textId="77777777" w:rsidR="00605E38" w:rsidRPr="009059F9" w:rsidRDefault="00605E38" w:rsidP="00605E38">
            <w:pPr>
              <w:spacing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630" w:type="dxa"/>
            <w:vMerge/>
            <w:tcBorders>
              <w:bottom w:val="single" w:sz="12" w:space="0" w:color="auto"/>
            </w:tcBorders>
          </w:tcPr>
          <w:p w14:paraId="508F32B6" w14:textId="77777777" w:rsidR="00605E38" w:rsidRPr="009059F9" w:rsidRDefault="00605E38" w:rsidP="00605E38">
            <w:pPr>
              <w:spacing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622" w:type="dxa"/>
            <w:vMerge/>
            <w:tcBorders>
              <w:bottom w:val="single" w:sz="12" w:space="0" w:color="auto"/>
            </w:tcBorders>
          </w:tcPr>
          <w:p w14:paraId="20994430" w14:textId="77777777" w:rsidR="00605E38" w:rsidRPr="009059F9" w:rsidRDefault="00605E38" w:rsidP="00605E38">
            <w:pPr>
              <w:spacing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605E38" w14:paraId="060B68DA" w14:textId="77777777" w:rsidTr="00605E38">
        <w:trPr>
          <w:cantSplit/>
        </w:trPr>
        <w:tc>
          <w:tcPr>
            <w:tcW w:w="1063" w:type="dxa"/>
            <w:tcBorders>
              <w:top w:val="single" w:sz="12" w:space="0" w:color="auto"/>
            </w:tcBorders>
          </w:tcPr>
          <w:p w14:paraId="6566A5A7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  <w:tcBorders>
              <w:top w:val="single" w:sz="12" w:space="0" w:color="auto"/>
            </w:tcBorders>
          </w:tcPr>
          <w:p w14:paraId="2DEDF5C6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  <w:tcBorders>
              <w:top w:val="single" w:sz="12" w:space="0" w:color="auto"/>
            </w:tcBorders>
          </w:tcPr>
          <w:p w14:paraId="1CFA7B4F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  <w:tcBorders>
              <w:top w:val="single" w:sz="12" w:space="0" w:color="auto"/>
            </w:tcBorders>
          </w:tcPr>
          <w:p w14:paraId="50593906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09ED8548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  <w:tcBorders>
              <w:top w:val="single" w:sz="12" w:space="0" w:color="auto"/>
            </w:tcBorders>
          </w:tcPr>
          <w:p w14:paraId="781ED66C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  <w:tcBorders>
              <w:top w:val="single" w:sz="12" w:space="0" w:color="auto"/>
            </w:tcBorders>
          </w:tcPr>
          <w:p w14:paraId="5214E113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4A39BFA9" w14:textId="77777777" w:rsidTr="00605E38">
        <w:trPr>
          <w:cantSplit/>
        </w:trPr>
        <w:tc>
          <w:tcPr>
            <w:tcW w:w="1063" w:type="dxa"/>
          </w:tcPr>
          <w:p w14:paraId="7EC22997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79C2811C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35E007BC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6E9574CF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76AF2E45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398EFDAF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3DA6FCB7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469C56BE" w14:textId="77777777" w:rsidTr="00605E38">
        <w:trPr>
          <w:cantSplit/>
        </w:trPr>
        <w:tc>
          <w:tcPr>
            <w:tcW w:w="1063" w:type="dxa"/>
          </w:tcPr>
          <w:p w14:paraId="247AA5AA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10323A7C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71FA64B6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2DF686C4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659CCF5D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4BCC0B89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6DE35E0F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03691EE8" w14:textId="77777777" w:rsidTr="00605E38">
        <w:trPr>
          <w:cantSplit/>
        </w:trPr>
        <w:tc>
          <w:tcPr>
            <w:tcW w:w="1063" w:type="dxa"/>
          </w:tcPr>
          <w:p w14:paraId="76B88313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1F8957C1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72F857A9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3C47D259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2A5D8629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60F0A6F6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0B4223EE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4D4B585C" w14:textId="77777777" w:rsidTr="00605E38">
        <w:trPr>
          <w:cantSplit/>
        </w:trPr>
        <w:tc>
          <w:tcPr>
            <w:tcW w:w="1063" w:type="dxa"/>
          </w:tcPr>
          <w:p w14:paraId="72D35BA8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317030C5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380BCF68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38209A74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55D22D87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7B2988A1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036B7A9C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4316E786" w14:textId="77777777" w:rsidTr="00605E38">
        <w:trPr>
          <w:cantSplit/>
        </w:trPr>
        <w:tc>
          <w:tcPr>
            <w:tcW w:w="1063" w:type="dxa"/>
          </w:tcPr>
          <w:p w14:paraId="5E89A945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622FB2D3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5AEC4508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352131D4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55815766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5E02C589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2B60FEAC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1AC31356" w14:textId="77777777" w:rsidTr="00605E38">
        <w:trPr>
          <w:cantSplit/>
        </w:trPr>
        <w:tc>
          <w:tcPr>
            <w:tcW w:w="1063" w:type="dxa"/>
          </w:tcPr>
          <w:p w14:paraId="60BCCDC1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462E494B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78BE9676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429F335D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7082526B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52A0D8B1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7FA5E805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31BFC468" w14:textId="77777777" w:rsidTr="00605E38">
        <w:trPr>
          <w:cantSplit/>
        </w:trPr>
        <w:tc>
          <w:tcPr>
            <w:tcW w:w="1063" w:type="dxa"/>
          </w:tcPr>
          <w:p w14:paraId="48C9861C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762ABF07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60EF6E18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5C5F86FA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57CA131D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7E4C27C2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4A9E30B7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2E2C5FFD" w14:textId="77777777" w:rsidTr="00605E38">
        <w:trPr>
          <w:cantSplit/>
        </w:trPr>
        <w:tc>
          <w:tcPr>
            <w:tcW w:w="1063" w:type="dxa"/>
          </w:tcPr>
          <w:p w14:paraId="24DEA126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0BD900B4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1EFCC153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61914F03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1E911955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3F85934B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02706DAE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78358FB9" w14:textId="77777777" w:rsidTr="00605E38">
        <w:trPr>
          <w:cantSplit/>
        </w:trPr>
        <w:tc>
          <w:tcPr>
            <w:tcW w:w="1063" w:type="dxa"/>
          </w:tcPr>
          <w:p w14:paraId="776B3417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66BA5CA0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16805326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5402974B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027304D2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118CA756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5BFC46D0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32018FC8" w14:textId="77777777" w:rsidTr="00605E38">
        <w:trPr>
          <w:cantSplit/>
        </w:trPr>
        <w:tc>
          <w:tcPr>
            <w:tcW w:w="1063" w:type="dxa"/>
          </w:tcPr>
          <w:p w14:paraId="39D79735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1ED08E6B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41F46142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5743F844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659839FE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1BF5B7B1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3C94C2CA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41BA815A" w14:textId="77777777" w:rsidTr="00605E38">
        <w:trPr>
          <w:cantSplit/>
        </w:trPr>
        <w:tc>
          <w:tcPr>
            <w:tcW w:w="1063" w:type="dxa"/>
          </w:tcPr>
          <w:p w14:paraId="00F5C1AE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6F13D167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6655482A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70BE6047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528068A5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233B6EAA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3A1138BD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54A05391" w14:textId="77777777" w:rsidTr="00605E38">
        <w:trPr>
          <w:cantSplit/>
        </w:trPr>
        <w:tc>
          <w:tcPr>
            <w:tcW w:w="1063" w:type="dxa"/>
          </w:tcPr>
          <w:p w14:paraId="2B01399B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690BB5F7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0150A997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0E86A5B4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5E8FA56F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47CA7DC2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3E476952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3CE6A30A" w14:textId="77777777" w:rsidTr="00605E38">
        <w:trPr>
          <w:cantSplit/>
        </w:trPr>
        <w:tc>
          <w:tcPr>
            <w:tcW w:w="1063" w:type="dxa"/>
          </w:tcPr>
          <w:p w14:paraId="25B2C748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5693D452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00452C5A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78C33502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73D59665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63F794E7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2C1857A2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49A9D354" w14:textId="77777777" w:rsidTr="00605E38">
        <w:trPr>
          <w:cantSplit/>
        </w:trPr>
        <w:tc>
          <w:tcPr>
            <w:tcW w:w="1063" w:type="dxa"/>
          </w:tcPr>
          <w:p w14:paraId="77099185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452081D1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0B211B5A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1022F8CE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28AFB7A7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782539B6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4723F639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65E9512F" w14:textId="77777777" w:rsidTr="00605E38">
        <w:trPr>
          <w:cantSplit/>
        </w:trPr>
        <w:tc>
          <w:tcPr>
            <w:tcW w:w="1063" w:type="dxa"/>
          </w:tcPr>
          <w:p w14:paraId="131D2991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60D0504D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32A595C1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156EE9A7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5B066BA8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205CEA85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279DA5AB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38142A80" w14:textId="77777777" w:rsidTr="00605E38">
        <w:trPr>
          <w:cantSplit/>
        </w:trPr>
        <w:tc>
          <w:tcPr>
            <w:tcW w:w="1063" w:type="dxa"/>
          </w:tcPr>
          <w:p w14:paraId="42DC5D87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1AFCDBA3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7182BCA7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3F8C3499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00CABB03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7C750501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304DE9EE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392C2D0B" w14:textId="77777777" w:rsidTr="00605E38">
        <w:trPr>
          <w:cantSplit/>
        </w:trPr>
        <w:tc>
          <w:tcPr>
            <w:tcW w:w="1063" w:type="dxa"/>
          </w:tcPr>
          <w:p w14:paraId="78AF3E92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76007194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0A12356D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77985768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2A5E358E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7B395D54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62BE4A10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4ACE8AA1" w14:textId="77777777" w:rsidTr="00605E38">
        <w:trPr>
          <w:cantSplit/>
        </w:trPr>
        <w:tc>
          <w:tcPr>
            <w:tcW w:w="1063" w:type="dxa"/>
          </w:tcPr>
          <w:p w14:paraId="6EC8C1AE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118" w:type="dxa"/>
          </w:tcPr>
          <w:p w14:paraId="26BB2361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7448FAC1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2EC8B8FF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656DE447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43DB693C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5360FCC9" w14:textId="77777777" w:rsidR="00605E38" w:rsidRDefault="00605E38" w:rsidP="00605E38">
            <w:pPr>
              <w:spacing w:before="60" w:after="60"/>
              <w:rPr>
                <w:rFonts w:ascii="Arial" w:hAnsi="Arial"/>
              </w:rPr>
            </w:pPr>
          </w:p>
        </w:tc>
      </w:tr>
    </w:tbl>
    <w:p w14:paraId="70A913A2" w14:textId="77777777" w:rsidR="00AA6866" w:rsidRDefault="00AA6866">
      <w:pPr>
        <w:rPr>
          <w:rFonts w:ascii="Arial" w:hAnsi="Arial"/>
          <w:b/>
          <w:noProof/>
          <w:sz w:val="32"/>
        </w:rPr>
        <w:sectPr w:rsidR="00AA6866" w:rsidSect="00E2150D">
          <w:headerReference w:type="even" r:id="rId20"/>
          <w:headerReference w:type="default" r:id="rId21"/>
          <w:footerReference w:type="even" r:id="rId22"/>
          <w:footerReference w:type="default" r:id="rId23"/>
          <w:pgSz w:w="16840" w:h="11907" w:orient="landscape" w:code="9"/>
          <w:pgMar w:top="1418" w:right="1134" w:bottom="1418" w:left="1134" w:header="709" w:footer="567" w:gutter="0"/>
          <w:cols w:space="708"/>
          <w:formProt w:val="0"/>
        </w:sectPr>
      </w:pPr>
    </w:p>
    <w:p w14:paraId="21632331" w14:textId="77777777" w:rsidR="00992827" w:rsidRPr="00251EFF" w:rsidRDefault="003C42D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Eksempler på </w:t>
      </w:r>
      <w:r w:rsidR="00251EFF" w:rsidRPr="00251EFF">
        <w:rPr>
          <w:rFonts w:ascii="Arial" w:hAnsi="Arial" w:cs="Arial"/>
          <w:b/>
          <w:sz w:val="28"/>
          <w:szCs w:val="28"/>
        </w:rPr>
        <w:t xml:space="preserve">alarmorganisering </w:t>
      </w:r>
      <w:r w:rsidR="00AA21BE" w:rsidRPr="00732F95">
        <w:rPr>
          <w:rFonts w:ascii="Arial" w:hAnsi="Arial" w:cs="Arial"/>
          <w:b/>
          <w:sz w:val="28"/>
          <w:szCs w:val="28"/>
        </w:rPr>
        <w:br/>
        <w:t xml:space="preserve"> 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1418"/>
        <w:gridCol w:w="5812"/>
      </w:tblGrid>
      <w:tr w:rsidR="007A2D78" w:rsidRPr="00011B53" w14:paraId="7249D175" w14:textId="77777777" w:rsidTr="00011B53">
        <w:tc>
          <w:tcPr>
            <w:tcW w:w="9039" w:type="dxa"/>
            <w:gridSpan w:val="3"/>
            <w:shd w:val="clear" w:color="auto" w:fill="000000"/>
          </w:tcPr>
          <w:p w14:paraId="7349D3A8" w14:textId="77777777" w:rsidR="007A2D78" w:rsidRPr="00011B53" w:rsidRDefault="007A2D78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Eksempel på alarmorganisering for hotell</w:t>
            </w:r>
          </w:p>
        </w:tc>
      </w:tr>
      <w:tr w:rsidR="007A2D78" w:rsidRPr="00011B53" w14:paraId="681EA153" w14:textId="77777777" w:rsidTr="00011B53">
        <w:trPr>
          <w:trHeight w:val="158"/>
        </w:trPr>
        <w:tc>
          <w:tcPr>
            <w:tcW w:w="1809" w:type="dxa"/>
            <w:vMerge w:val="restart"/>
          </w:tcPr>
          <w:p w14:paraId="14F57868" w14:textId="77777777" w:rsidR="007A2D78" w:rsidRPr="00011B53" w:rsidRDefault="007A2D78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FORVARSEL</w:t>
            </w:r>
          </w:p>
        </w:tc>
        <w:tc>
          <w:tcPr>
            <w:tcW w:w="1418" w:type="dxa"/>
          </w:tcPr>
          <w:p w14:paraId="2818EDD9" w14:textId="77777777" w:rsidR="007A2D78" w:rsidRPr="00011B53" w:rsidRDefault="007A2D78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Deteksjon</w:t>
            </w:r>
          </w:p>
        </w:tc>
        <w:tc>
          <w:tcPr>
            <w:tcW w:w="5812" w:type="dxa"/>
            <w:shd w:val="clear" w:color="auto" w:fill="auto"/>
          </w:tcPr>
          <w:p w14:paraId="5F695CEC" w14:textId="77777777" w:rsidR="007A2D78" w:rsidRPr="00011B53" w:rsidRDefault="007A2D78" w:rsidP="00011B53">
            <w:pPr>
              <w:numPr>
                <w:ilvl w:val="0"/>
                <w:numId w:val="7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Røykdetektor reagerer på brannliknende fenomen som røyk, damp, støv.</w:t>
            </w:r>
            <w:r w:rsidRPr="00011B53">
              <w:rPr>
                <w:rFonts w:ascii="Arial" w:hAnsi="Arial" w:cs="Arial"/>
                <w:sz w:val="16"/>
                <w:szCs w:val="16"/>
              </w:rPr>
              <w:br/>
              <w:t>Hvis ikke fenomenet øker, eller sikt reduseres innenfor definert tid, går detektor i stand by posisjon.</w:t>
            </w:r>
          </w:p>
        </w:tc>
      </w:tr>
      <w:tr w:rsidR="007A2D78" w:rsidRPr="00011B53" w14:paraId="3231A183" w14:textId="77777777" w:rsidTr="00011B53">
        <w:trPr>
          <w:trHeight w:val="157"/>
        </w:trPr>
        <w:tc>
          <w:tcPr>
            <w:tcW w:w="1809" w:type="dxa"/>
            <w:vMerge/>
          </w:tcPr>
          <w:p w14:paraId="7A1FD3F3" w14:textId="77777777" w:rsidR="007A2D78" w:rsidRPr="00011B53" w:rsidRDefault="007A2D78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32131993" w14:textId="77777777" w:rsidR="007A2D78" w:rsidRPr="00011B53" w:rsidRDefault="007A2D78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Melding</w:t>
            </w:r>
          </w:p>
        </w:tc>
        <w:tc>
          <w:tcPr>
            <w:tcW w:w="5812" w:type="dxa"/>
            <w:shd w:val="clear" w:color="auto" w:fill="auto"/>
          </w:tcPr>
          <w:p w14:paraId="21C8DF77" w14:textId="77777777" w:rsidR="007A2D78" w:rsidRPr="00011B53" w:rsidRDefault="007A2D78" w:rsidP="00011B53">
            <w:pPr>
              <w:numPr>
                <w:ilvl w:val="0"/>
                <w:numId w:val="7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 xml:space="preserve">Melding ”FORVARSEL BRANN-ETASJE- ROM NR.- DETEKTOR NR. osv.” gis til sentral, brannmannspanel og personsøker med </w:t>
            </w:r>
            <w:r w:rsidR="003B60DD" w:rsidRPr="00011B53">
              <w:rPr>
                <w:rFonts w:ascii="Arial" w:hAnsi="Arial" w:cs="Arial"/>
                <w:sz w:val="16"/>
                <w:szCs w:val="16"/>
              </w:rPr>
              <w:t>detektors</w:t>
            </w:r>
            <w:r w:rsidRPr="00011B53">
              <w:rPr>
                <w:rFonts w:ascii="Arial" w:hAnsi="Arial" w:cs="Arial"/>
                <w:sz w:val="16"/>
                <w:szCs w:val="16"/>
              </w:rPr>
              <w:t xml:space="preserve"> adresse.</w:t>
            </w:r>
          </w:p>
        </w:tc>
      </w:tr>
      <w:tr w:rsidR="007A2D78" w:rsidRPr="00011B53" w14:paraId="5BF200EB" w14:textId="77777777" w:rsidTr="00011B53">
        <w:trPr>
          <w:trHeight w:val="157"/>
        </w:trPr>
        <w:tc>
          <w:tcPr>
            <w:tcW w:w="1809" w:type="dxa"/>
            <w:vMerge/>
          </w:tcPr>
          <w:p w14:paraId="350DEACB" w14:textId="77777777" w:rsidR="007A2D78" w:rsidRPr="00011B53" w:rsidRDefault="007A2D78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71F53D2B" w14:textId="77777777" w:rsidR="007A2D78" w:rsidRPr="00011B53" w:rsidRDefault="007A2D78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Oppkobling</w:t>
            </w:r>
          </w:p>
        </w:tc>
        <w:tc>
          <w:tcPr>
            <w:tcW w:w="5812" w:type="dxa"/>
            <w:shd w:val="clear" w:color="auto" w:fill="auto"/>
          </w:tcPr>
          <w:p w14:paraId="68388923" w14:textId="77777777" w:rsidR="007A2D78" w:rsidRPr="00011B53" w:rsidRDefault="007E2AF9" w:rsidP="00011B53">
            <w:pPr>
              <w:numPr>
                <w:ilvl w:val="0"/>
                <w:numId w:val="7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Ingen</w:t>
            </w:r>
            <w:r w:rsidR="00387B19" w:rsidRPr="00011B53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7A2D78" w:rsidRPr="00011B53" w14:paraId="023E47BE" w14:textId="77777777" w:rsidTr="00011B53">
        <w:trPr>
          <w:trHeight w:val="157"/>
        </w:trPr>
        <w:tc>
          <w:tcPr>
            <w:tcW w:w="1809" w:type="dxa"/>
            <w:vMerge/>
          </w:tcPr>
          <w:p w14:paraId="6E1A2537" w14:textId="77777777" w:rsidR="007A2D78" w:rsidRPr="00011B53" w:rsidRDefault="007A2D78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7C1293C1" w14:textId="77777777" w:rsidR="007A2D78" w:rsidRPr="00011B53" w:rsidRDefault="007A2D78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Tiltak</w:t>
            </w:r>
          </w:p>
        </w:tc>
        <w:tc>
          <w:tcPr>
            <w:tcW w:w="5812" w:type="dxa"/>
            <w:shd w:val="clear" w:color="auto" w:fill="auto"/>
          </w:tcPr>
          <w:p w14:paraId="6FBB5F27" w14:textId="77777777" w:rsidR="007A2D78" w:rsidRPr="00011B53" w:rsidRDefault="007E2AF9" w:rsidP="00011B53">
            <w:pPr>
              <w:numPr>
                <w:ilvl w:val="0"/>
                <w:numId w:val="7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 xml:space="preserve">Vaktansvarlig sjekker </w:t>
            </w:r>
            <w:r w:rsidR="003B60DD" w:rsidRPr="00011B53">
              <w:rPr>
                <w:rFonts w:ascii="Arial" w:hAnsi="Arial" w:cs="Arial"/>
                <w:sz w:val="16"/>
                <w:szCs w:val="16"/>
              </w:rPr>
              <w:t>detektoradresse og gjennomfører nødvendige tiltak.</w:t>
            </w:r>
          </w:p>
        </w:tc>
      </w:tr>
      <w:tr w:rsidR="007A2D78" w:rsidRPr="00011B53" w14:paraId="4D827E14" w14:textId="77777777" w:rsidTr="00011B53">
        <w:trPr>
          <w:trHeight w:val="158"/>
        </w:trPr>
        <w:tc>
          <w:tcPr>
            <w:tcW w:w="1809" w:type="dxa"/>
            <w:vMerge w:val="restart"/>
          </w:tcPr>
          <w:p w14:paraId="2A52FF25" w14:textId="77777777" w:rsidR="007A2D78" w:rsidRPr="00011B53" w:rsidRDefault="007A2D78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STILLE ALARM</w:t>
            </w:r>
          </w:p>
        </w:tc>
        <w:tc>
          <w:tcPr>
            <w:tcW w:w="1418" w:type="dxa"/>
          </w:tcPr>
          <w:p w14:paraId="4D12EDFC" w14:textId="77777777" w:rsidR="007A2D78" w:rsidRPr="00011B53" w:rsidRDefault="007A2D78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Deteksjon</w:t>
            </w:r>
          </w:p>
        </w:tc>
        <w:tc>
          <w:tcPr>
            <w:tcW w:w="5812" w:type="dxa"/>
          </w:tcPr>
          <w:p w14:paraId="6A40A839" w14:textId="77777777" w:rsidR="007A2D78" w:rsidRPr="00011B53" w:rsidRDefault="003B60DD" w:rsidP="00011B53">
            <w:pPr>
              <w:numPr>
                <w:ilvl w:val="0"/>
                <w:numId w:val="7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Detektor går videre fra forvarsel til å aktivere stille alarm.</w:t>
            </w:r>
          </w:p>
        </w:tc>
      </w:tr>
      <w:tr w:rsidR="007A2D78" w:rsidRPr="00011B53" w14:paraId="68001D57" w14:textId="77777777" w:rsidTr="00011B53">
        <w:trPr>
          <w:trHeight w:val="157"/>
        </w:trPr>
        <w:tc>
          <w:tcPr>
            <w:tcW w:w="1809" w:type="dxa"/>
            <w:vMerge/>
          </w:tcPr>
          <w:p w14:paraId="222BAA45" w14:textId="77777777" w:rsidR="007A2D78" w:rsidRPr="00011B53" w:rsidRDefault="007A2D78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002FED37" w14:textId="77777777" w:rsidR="007A2D78" w:rsidRPr="00011B53" w:rsidRDefault="007A2D78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Melding</w:t>
            </w:r>
          </w:p>
        </w:tc>
        <w:tc>
          <w:tcPr>
            <w:tcW w:w="5812" w:type="dxa"/>
          </w:tcPr>
          <w:p w14:paraId="49AC09C8" w14:textId="77777777" w:rsidR="007A2D78" w:rsidRPr="00011B53" w:rsidRDefault="003B60DD" w:rsidP="00011B53">
            <w:pPr>
              <w:numPr>
                <w:ilvl w:val="0"/>
                <w:numId w:val="7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 xml:space="preserve">Melding ”STILLE ALARM BRANN-ETASJE- ROM NR.- DETEKTOR NR. osv.” gis til sentral, brannmannspanel og </w:t>
            </w:r>
            <w:r w:rsidR="003C42D5" w:rsidRPr="00011B53">
              <w:rPr>
                <w:rFonts w:ascii="Arial" w:hAnsi="Arial" w:cs="Arial"/>
                <w:sz w:val="16"/>
                <w:szCs w:val="16"/>
              </w:rPr>
              <w:t>mobiltelefon</w:t>
            </w:r>
          </w:p>
        </w:tc>
      </w:tr>
      <w:tr w:rsidR="007A2D78" w:rsidRPr="00011B53" w14:paraId="27795C19" w14:textId="77777777" w:rsidTr="00011B53">
        <w:trPr>
          <w:trHeight w:val="157"/>
        </w:trPr>
        <w:tc>
          <w:tcPr>
            <w:tcW w:w="1809" w:type="dxa"/>
            <w:vMerge/>
          </w:tcPr>
          <w:p w14:paraId="6772791B" w14:textId="77777777" w:rsidR="007A2D78" w:rsidRPr="00011B53" w:rsidRDefault="007A2D78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2D9CED3B" w14:textId="77777777" w:rsidR="007A2D78" w:rsidRPr="00011B53" w:rsidRDefault="007A2D78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Oppkobling</w:t>
            </w:r>
          </w:p>
        </w:tc>
        <w:tc>
          <w:tcPr>
            <w:tcW w:w="5812" w:type="dxa"/>
          </w:tcPr>
          <w:p w14:paraId="7845C3E7" w14:textId="77777777" w:rsidR="003B60DD" w:rsidRPr="00011B53" w:rsidRDefault="003B60DD" w:rsidP="00011B53">
            <w:pPr>
              <w:numPr>
                <w:ilvl w:val="0"/>
                <w:numId w:val="7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Tidsforsinkelse 5 min. starter.</w:t>
            </w:r>
          </w:p>
        </w:tc>
      </w:tr>
      <w:tr w:rsidR="007A2D78" w:rsidRPr="00011B53" w14:paraId="76473796" w14:textId="77777777" w:rsidTr="00011B53">
        <w:trPr>
          <w:trHeight w:val="157"/>
        </w:trPr>
        <w:tc>
          <w:tcPr>
            <w:tcW w:w="1809" w:type="dxa"/>
            <w:vMerge/>
          </w:tcPr>
          <w:p w14:paraId="75CEE333" w14:textId="77777777" w:rsidR="007A2D78" w:rsidRPr="00011B53" w:rsidRDefault="007A2D78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1CEF1D9B" w14:textId="77777777" w:rsidR="007A2D78" w:rsidRPr="00011B53" w:rsidRDefault="007A2D78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Tiltak</w:t>
            </w:r>
          </w:p>
        </w:tc>
        <w:tc>
          <w:tcPr>
            <w:tcW w:w="5812" w:type="dxa"/>
          </w:tcPr>
          <w:p w14:paraId="1C4F8360" w14:textId="77777777" w:rsidR="007A2D78" w:rsidRPr="00011B53" w:rsidRDefault="003B60DD" w:rsidP="00011B53">
            <w:pPr>
              <w:numPr>
                <w:ilvl w:val="0"/>
                <w:numId w:val="8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Vakthavende går umiddelbart til alarmadresse for å sjekke årsak.</w:t>
            </w:r>
          </w:p>
          <w:p w14:paraId="316FB8F7" w14:textId="77777777" w:rsidR="003B60DD" w:rsidRPr="00011B53" w:rsidRDefault="003B60DD" w:rsidP="00011B53">
            <w:pPr>
              <w:numPr>
                <w:ilvl w:val="0"/>
                <w:numId w:val="9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Ved brann: utløse manuell melder, prøve å redde, prøve å slokke</w:t>
            </w:r>
          </w:p>
          <w:p w14:paraId="2617B353" w14:textId="77777777" w:rsidR="003B60DD" w:rsidRPr="00011B53" w:rsidRDefault="003B60DD" w:rsidP="00011B53">
            <w:pPr>
              <w:numPr>
                <w:ilvl w:val="0"/>
                <w:numId w:val="9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Ved ”uønsket” alarm og ved normalisert tilstand”: alarm tilbakestilles fra brannmannspanel.</w:t>
            </w:r>
          </w:p>
        </w:tc>
      </w:tr>
      <w:tr w:rsidR="007A2D78" w:rsidRPr="00011B53" w14:paraId="30B4B40F" w14:textId="77777777" w:rsidTr="00011B53">
        <w:trPr>
          <w:trHeight w:val="158"/>
        </w:trPr>
        <w:tc>
          <w:tcPr>
            <w:tcW w:w="1809" w:type="dxa"/>
            <w:vMerge w:val="restart"/>
          </w:tcPr>
          <w:p w14:paraId="252C7DCA" w14:textId="77777777" w:rsidR="007A2D78" w:rsidRPr="00011B53" w:rsidRDefault="007A2D78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STOR ALARM</w:t>
            </w:r>
          </w:p>
        </w:tc>
        <w:tc>
          <w:tcPr>
            <w:tcW w:w="1418" w:type="dxa"/>
          </w:tcPr>
          <w:p w14:paraId="36E27172" w14:textId="77777777" w:rsidR="007A2D78" w:rsidRPr="00011B53" w:rsidRDefault="007A2D78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Deteksjon</w:t>
            </w:r>
          </w:p>
        </w:tc>
        <w:tc>
          <w:tcPr>
            <w:tcW w:w="5812" w:type="dxa"/>
          </w:tcPr>
          <w:p w14:paraId="2826EBB2" w14:textId="77777777" w:rsidR="007A2D78" w:rsidRPr="00011B53" w:rsidRDefault="003B60DD" w:rsidP="00011B53">
            <w:pPr>
              <w:numPr>
                <w:ilvl w:val="0"/>
                <w:numId w:val="10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Forsinkelsestid går ut.</w:t>
            </w:r>
          </w:p>
          <w:p w14:paraId="782CD7DD" w14:textId="77777777" w:rsidR="003B60DD" w:rsidRPr="00011B53" w:rsidRDefault="003B60DD" w:rsidP="00011B53">
            <w:pPr>
              <w:numPr>
                <w:ilvl w:val="0"/>
                <w:numId w:val="10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2 detektorer er aktivert i definert område og overstyrer tidsforsinkelse.</w:t>
            </w:r>
          </w:p>
          <w:p w14:paraId="6B622F12" w14:textId="77777777" w:rsidR="003B60DD" w:rsidRPr="00011B53" w:rsidRDefault="003B60DD" w:rsidP="00011B53">
            <w:pPr>
              <w:numPr>
                <w:ilvl w:val="0"/>
                <w:numId w:val="10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 xml:space="preserve">Manuell melder </w:t>
            </w:r>
            <w:r w:rsidR="003C42D5" w:rsidRPr="00011B53">
              <w:rPr>
                <w:rFonts w:ascii="Arial" w:hAnsi="Arial" w:cs="Arial"/>
                <w:sz w:val="16"/>
                <w:szCs w:val="16"/>
              </w:rPr>
              <w:t>blir aktivert</w:t>
            </w:r>
            <w:r w:rsidRPr="00011B53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7A2D78" w:rsidRPr="00011B53" w14:paraId="236DB75B" w14:textId="77777777" w:rsidTr="00011B53">
        <w:trPr>
          <w:trHeight w:val="157"/>
        </w:trPr>
        <w:tc>
          <w:tcPr>
            <w:tcW w:w="1809" w:type="dxa"/>
            <w:vMerge/>
          </w:tcPr>
          <w:p w14:paraId="1F6C7A4B" w14:textId="77777777" w:rsidR="007A2D78" w:rsidRPr="00011B53" w:rsidRDefault="007A2D78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1F9C56BB" w14:textId="77777777" w:rsidR="007A2D78" w:rsidRPr="00011B53" w:rsidRDefault="007A2D78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Melding</w:t>
            </w:r>
          </w:p>
        </w:tc>
        <w:tc>
          <w:tcPr>
            <w:tcW w:w="5812" w:type="dxa"/>
          </w:tcPr>
          <w:p w14:paraId="4BB80259" w14:textId="77777777" w:rsidR="007A2D78" w:rsidRPr="00011B53" w:rsidRDefault="00261C44" w:rsidP="00011B53">
            <w:pPr>
              <w:numPr>
                <w:ilvl w:val="0"/>
                <w:numId w:val="11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 xml:space="preserve">Melding ” BRANN-ETASJE- ROM NR.- DETEKTOR NR. osv.” gis til sentral, brannmannspanel og </w:t>
            </w:r>
            <w:r w:rsidR="003C42D5" w:rsidRPr="00011B53">
              <w:rPr>
                <w:rFonts w:ascii="Arial" w:hAnsi="Arial" w:cs="Arial"/>
                <w:sz w:val="16"/>
                <w:szCs w:val="16"/>
              </w:rPr>
              <w:t>mobiltelefon</w:t>
            </w:r>
          </w:p>
          <w:p w14:paraId="6D3EF5EF" w14:textId="77777777" w:rsidR="00261C44" w:rsidRPr="00011B53" w:rsidRDefault="00261C44" w:rsidP="00011B53">
            <w:pPr>
              <w:numPr>
                <w:ilvl w:val="0"/>
                <w:numId w:val="11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Melding går direkte til brannvesen.</w:t>
            </w:r>
          </w:p>
        </w:tc>
      </w:tr>
      <w:tr w:rsidR="007A2D78" w:rsidRPr="00011B53" w14:paraId="07FFE6DA" w14:textId="77777777" w:rsidTr="00011B53">
        <w:trPr>
          <w:trHeight w:val="157"/>
        </w:trPr>
        <w:tc>
          <w:tcPr>
            <w:tcW w:w="1809" w:type="dxa"/>
            <w:vMerge/>
          </w:tcPr>
          <w:p w14:paraId="431FD654" w14:textId="77777777" w:rsidR="007A2D78" w:rsidRPr="00011B53" w:rsidRDefault="007A2D78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376E3E2A" w14:textId="77777777" w:rsidR="007A2D78" w:rsidRPr="00011B53" w:rsidRDefault="007A2D78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Oppkobling</w:t>
            </w:r>
          </w:p>
        </w:tc>
        <w:tc>
          <w:tcPr>
            <w:tcW w:w="5812" w:type="dxa"/>
          </w:tcPr>
          <w:p w14:paraId="1B53AF72" w14:textId="77777777" w:rsidR="007A2D78" w:rsidRPr="00011B53" w:rsidRDefault="00261C44" w:rsidP="00011B53">
            <w:pPr>
              <w:numPr>
                <w:ilvl w:val="0"/>
                <w:numId w:val="12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Brannklokker aktiveres</w:t>
            </w:r>
          </w:p>
          <w:p w14:paraId="747E6840" w14:textId="77777777" w:rsidR="00261C44" w:rsidRPr="00011B53" w:rsidRDefault="00261C44" w:rsidP="00011B53">
            <w:pPr>
              <w:numPr>
                <w:ilvl w:val="0"/>
                <w:numId w:val="12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Heis går til første etasje – dører åpnes og lukkes etter 5 sekunder. Heis</w:t>
            </w:r>
            <w:r w:rsidRPr="00011B53">
              <w:rPr>
                <w:rFonts w:ascii="Arial" w:hAnsi="Arial" w:cs="Arial"/>
                <w:sz w:val="16"/>
                <w:szCs w:val="16"/>
              </w:rPr>
              <w:br/>
              <w:t>kan ikke brukes uten at den tvangskjøres med nøkkel.</w:t>
            </w:r>
          </w:p>
          <w:p w14:paraId="3072562A" w14:textId="77777777" w:rsidR="00261C44" w:rsidRPr="00011B53" w:rsidRDefault="00261C44" w:rsidP="00011B53">
            <w:pPr>
              <w:numPr>
                <w:ilvl w:val="0"/>
                <w:numId w:val="12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Eventuelle branndører/porter lukkes ved røyk på nærmeste detektorer.</w:t>
            </w:r>
          </w:p>
          <w:p w14:paraId="2D6046ED" w14:textId="77777777" w:rsidR="00261C44" w:rsidRPr="00011B53" w:rsidRDefault="00261C44" w:rsidP="00011B53">
            <w:pPr>
              <w:numPr>
                <w:ilvl w:val="0"/>
                <w:numId w:val="12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El. magnetiske låser åpnes.</w:t>
            </w:r>
          </w:p>
          <w:p w14:paraId="618DB861" w14:textId="77777777" w:rsidR="00261C44" w:rsidRPr="00011B53" w:rsidRDefault="00261C44" w:rsidP="00011B53">
            <w:pPr>
              <w:numPr>
                <w:ilvl w:val="0"/>
                <w:numId w:val="12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Lys i restaurant går på fullt.</w:t>
            </w:r>
          </w:p>
          <w:p w14:paraId="14E7499E" w14:textId="77777777" w:rsidR="00261C44" w:rsidRPr="00011B53" w:rsidRDefault="00261C44" w:rsidP="00011B53">
            <w:pPr>
              <w:numPr>
                <w:ilvl w:val="0"/>
                <w:numId w:val="12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Eventuell musikk kobles ut.</w:t>
            </w:r>
          </w:p>
        </w:tc>
      </w:tr>
      <w:tr w:rsidR="007A2D78" w:rsidRPr="00011B53" w14:paraId="26EB9F85" w14:textId="77777777" w:rsidTr="00011B53">
        <w:trPr>
          <w:trHeight w:val="157"/>
        </w:trPr>
        <w:tc>
          <w:tcPr>
            <w:tcW w:w="1809" w:type="dxa"/>
            <w:vMerge/>
          </w:tcPr>
          <w:p w14:paraId="7F47F25D" w14:textId="77777777" w:rsidR="007A2D78" w:rsidRPr="00011B53" w:rsidRDefault="007A2D78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0629CA55" w14:textId="77777777" w:rsidR="007A2D78" w:rsidRPr="00011B53" w:rsidRDefault="007A2D78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Tiltak</w:t>
            </w:r>
          </w:p>
        </w:tc>
        <w:tc>
          <w:tcPr>
            <w:tcW w:w="5812" w:type="dxa"/>
          </w:tcPr>
          <w:p w14:paraId="0C43CBC4" w14:textId="77777777" w:rsidR="007A2D78" w:rsidRPr="00011B53" w:rsidRDefault="00261C44" w:rsidP="00011B53">
            <w:pPr>
              <w:numPr>
                <w:ilvl w:val="0"/>
                <w:numId w:val="13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Brannvesen starter utrykning</w:t>
            </w:r>
          </w:p>
          <w:p w14:paraId="1FECCA1D" w14:textId="77777777" w:rsidR="00261C44" w:rsidRPr="00011B53" w:rsidRDefault="00261C44" w:rsidP="00011B53">
            <w:pPr>
              <w:numPr>
                <w:ilvl w:val="0"/>
                <w:numId w:val="13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Beredskapsplan iverksettes:</w:t>
            </w:r>
          </w:p>
          <w:p w14:paraId="5A127EF2" w14:textId="77777777" w:rsidR="00261C44" w:rsidRPr="00011B53" w:rsidRDefault="00261C44" w:rsidP="00011B53">
            <w:pPr>
              <w:numPr>
                <w:ilvl w:val="0"/>
                <w:numId w:val="14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Vakthavende iverksetter evakuering av hotellet.</w:t>
            </w:r>
          </w:p>
          <w:p w14:paraId="129CDD8A" w14:textId="77777777" w:rsidR="00261C44" w:rsidRPr="00011B53" w:rsidRDefault="00261C44" w:rsidP="00011B53">
            <w:pPr>
              <w:numPr>
                <w:ilvl w:val="0"/>
                <w:numId w:val="14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Andre leietakere gjennomsøker sine leieområder og evakuerer bygget.</w:t>
            </w:r>
          </w:p>
        </w:tc>
      </w:tr>
    </w:tbl>
    <w:p w14:paraId="3853877C" w14:textId="5AF4861F" w:rsidR="00AA21BE" w:rsidRPr="00251EFF" w:rsidRDefault="00AA21BE">
      <w:pPr>
        <w:rPr>
          <w:rFonts w:ascii="Arial" w:hAnsi="Arial" w:cs="Arial"/>
          <w:b/>
          <w:sz w:val="28"/>
          <w:szCs w:val="28"/>
        </w:rPr>
        <w:sectPr w:rsidR="00AA21BE" w:rsidRPr="00251EFF" w:rsidSect="00907C98">
          <w:headerReference w:type="even" r:id="rId24"/>
          <w:footerReference w:type="even" r:id="rId25"/>
          <w:pgSz w:w="11907" w:h="16840" w:code="9"/>
          <w:pgMar w:top="1134" w:right="1418" w:bottom="1134" w:left="1418" w:header="709" w:footer="709" w:gutter="284"/>
          <w:cols w:space="708"/>
        </w:sectPr>
      </w:pPr>
    </w:p>
    <w:p w14:paraId="77817589" w14:textId="77777777" w:rsidR="00A930B9" w:rsidRPr="00251EFF" w:rsidRDefault="003C42D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Eksempler på </w:t>
      </w:r>
      <w:r w:rsidRPr="00251EFF">
        <w:rPr>
          <w:rFonts w:ascii="Arial" w:hAnsi="Arial" w:cs="Arial"/>
          <w:b/>
          <w:sz w:val="28"/>
          <w:szCs w:val="28"/>
        </w:rPr>
        <w:t>alarmorganise</w:t>
      </w:r>
      <w:r>
        <w:rPr>
          <w:rFonts w:ascii="Arial" w:hAnsi="Arial" w:cs="Arial"/>
          <w:b/>
          <w:sz w:val="28"/>
          <w:szCs w:val="28"/>
        </w:rPr>
        <w:t>ring</w:t>
      </w:r>
      <w:r w:rsidR="00251EFF">
        <w:rPr>
          <w:rFonts w:ascii="Arial" w:hAnsi="Arial" w:cs="Arial"/>
          <w:b/>
          <w:sz w:val="28"/>
          <w:szCs w:val="28"/>
        </w:rPr>
        <w:br/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1418"/>
        <w:gridCol w:w="5812"/>
      </w:tblGrid>
      <w:tr w:rsidR="00A930B9" w:rsidRPr="00011B53" w14:paraId="24E2D973" w14:textId="77777777" w:rsidTr="00011B53">
        <w:tc>
          <w:tcPr>
            <w:tcW w:w="9039" w:type="dxa"/>
            <w:gridSpan w:val="3"/>
            <w:shd w:val="clear" w:color="auto" w:fill="000000"/>
          </w:tcPr>
          <w:p w14:paraId="3C8712A3" w14:textId="77777777" w:rsidR="00A930B9" w:rsidRPr="00011B53" w:rsidRDefault="00A930B9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Eksempel på alarmorganisering for kjøpesenter</w:t>
            </w:r>
          </w:p>
        </w:tc>
      </w:tr>
      <w:tr w:rsidR="00A930B9" w:rsidRPr="00011B53" w14:paraId="5EBBD674" w14:textId="77777777" w:rsidTr="00011B53">
        <w:trPr>
          <w:trHeight w:val="158"/>
        </w:trPr>
        <w:tc>
          <w:tcPr>
            <w:tcW w:w="1809" w:type="dxa"/>
            <w:vMerge w:val="restart"/>
          </w:tcPr>
          <w:p w14:paraId="2DBCC946" w14:textId="77777777" w:rsidR="00A930B9" w:rsidRPr="00011B53" w:rsidRDefault="00A930B9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FORVARSEL</w:t>
            </w:r>
          </w:p>
        </w:tc>
        <w:tc>
          <w:tcPr>
            <w:tcW w:w="1418" w:type="dxa"/>
          </w:tcPr>
          <w:p w14:paraId="3E825A9F" w14:textId="77777777" w:rsidR="00A930B9" w:rsidRPr="00011B53" w:rsidRDefault="00486626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Årsak</w:t>
            </w:r>
          </w:p>
        </w:tc>
        <w:tc>
          <w:tcPr>
            <w:tcW w:w="5812" w:type="dxa"/>
            <w:shd w:val="clear" w:color="auto" w:fill="auto"/>
          </w:tcPr>
          <w:p w14:paraId="29DB5796" w14:textId="77777777" w:rsidR="00A930B9" w:rsidRPr="00011B53" w:rsidRDefault="00A930B9" w:rsidP="00011B53">
            <w:pPr>
              <w:numPr>
                <w:ilvl w:val="0"/>
                <w:numId w:val="7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Røykdetektor reagerer på brannliknende fenomen som røyk, damp, støv.</w:t>
            </w:r>
            <w:r w:rsidRPr="00011B53">
              <w:rPr>
                <w:rFonts w:ascii="Arial" w:hAnsi="Arial" w:cs="Arial"/>
                <w:sz w:val="16"/>
                <w:szCs w:val="16"/>
              </w:rPr>
              <w:br/>
              <w:t>Hvis ikke fenomenet øker, eller sikt reduseres innenfor definert tid, går detektor i stand by posisjon.</w:t>
            </w:r>
          </w:p>
        </w:tc>
      </w:tr>
      <w:tr w:rsidR="00A930B9" w:rsidRPr="00011B53" w14:paraId="71422DD4" w14:textId="77777777" w:rsidTr="00011B53">
        <w:trPr>
          <w:trHeight w:val="157"/>
        </w:trPr>
        <w:tc>
          <w:tcPr>
            <w:tcW w:w="1809" w:type="dxa"/>
            <w:vMerge/>
          </w:tcPr>
          <w:p w14:paraId="671F0C7C" w14:textId="77777777" w:rsidR="00A930B9" w:rsidRPr="00011B53" w:rsidRDefault="00A930B9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2D2EE3EA" w14:textId="77777777" w:rsidR="00A930B9" w:rsidRPr="00011B53" w:rsidRDefault="00A930B9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Melding</w:t>
            </w:r>
          </w:p>
        </w:tc>
        <w:tc>
          <w:tcPr>
            <w:tcW w:w="5812" w:type="dxa"/>
            <w:shd w:val="clear" w:color="auto" w:fill="auto"/>
          </w:tcPr>
          <w:p w14:paraId="7AEA4CF0" w14:textId="77777777" w:rsidR="00A930B9" w:rsidRPr="00011B53" w:rsidRDefault="00486626" w:rsidP="00011B53">
            <w:pPr>
              <w:numPr>
                <w:ilvl w:val="0"/>
                <w:numId w:val="7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Melding til personsøker til vaktmestere og vektere.</w:t>
            </w:r>
          </w:p>
          <w:p w14:paraId="09969797" w14:textId="77777777" w:rsidR="00486626" w:rsidRPr="00011B53" w:rsidRDefault="00486626" w:rsidP="00011B53">
            <w:pPr>
              <w:numPr>
                <w:ilvl w:val="0"/>
                <w:numId w:val="7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Ikke tidsbegrenset.</w:t>
            </w:r>
          </w:p>
        </w:tc>
      </w:tr>
      <w:tr w:rsidR="00A930B9" w:rsidRPr="00011B53" w14:paraId="1D8426A5" w14:textId="77777777" w:rsidTr="00011B53">
        <w:trPr>
          <w:trHeight w:val="157"/>
        </w:trPr>
        <w:tc>
          <w:tcPr>
            <w:tcW w:w="1809" w:type="dxa"/>
            <w:vMerge/>
          </w:tcPr>
          <w:p w14:paraId="12E52424" w14:textId="77777777" w:rsidR="00A930B9" w:rsidRPr="00011B53" w:rsidRDefault="00A930B9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7BA831F2" w14:textId="77777777" w:rsidR="00A930B9" w:rsidRPr="00011B53" w:rsidRDefault="00A930B9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Oppkobling</w:t>
            </w:r>
          </w:p>
        </w:tc>
        <w:tc>
          <w:tcPr>
            <w:tcW w:w="5812" w:type="dxa"/>
            <w:shd w:val="clear" w:color="auto" w:fill="auto"/>
          </w:tcPr>
          <w:p w14:paraId="7E910BF1" w14:textId="77777777" w:rsidR="00A930B9" w:rsidRPr="00011B53" w:rsidRDefault="00A930B9" w:rsidP="00011B53">
            <w:pPr>
              <w:numPr>
                <w:ilvl w:val="0"/>
                <w:numId w:val="7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Ingen.</w:t>
            </w:r>
          </w:p>
        </w:tc>
      </w:tr>
      <w:tr w:rsidR="00A930B9" w:rsidRPr="00011B53" w14:paraId="5FA28BEA" w14:textId="77777777" w:rsidTr="00011B53">
        <w:trPr>
          <w:trHeight w:val="157"/>
        </w:trPr>
        <w:tc>
          <w:tcPr>
            <w:tcW w:w="1809" w:type="dxa"/>
            <w:vMerge/>
          </w:tcPr>
          <w:p w14:paraId="71CB58C9" w14:textId="77777777" w:rsidR="00A930B9" w:rsidRPr="00011B53" w:rsidRDefault="00A930B9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211A16D9" w14:textId="77777777" w:rsidR="00A930B9" w:rsidRPr="00011B53" w:rsidRDefault="00A930B9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Tiltak</w:t>
            </w:r>
          </w:p>
        </w:tc>
        <w:tc>
          <w:tcPr>
            <w:tcW w:w="5812" w:type="dxa"/>
            <w:shd w:val="clear" w:color="auto" w:fill="auto"/>
          </w:tcPr>
          <w:p w14:paraId="00EB582E" w14:textId="77777777" w:rsidR="00A930B9" w:rsidRPr="00011B53" w:rsidRDefault="00486626" w:rsidP="00011B53">
            <w:pPr>
              <w:numPr>
                <w:ilvl w:val="0"/>
                <w:numId w:val="7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Årsak sjekkes og rettes opp</w:t>
            </w:r>
            <w:r w:rsidR="00A930B9" w:rsidRPr="00011B53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A930B9" w:rsidRPr="00011B53" w14:paraId="28578AFF" w14:textId="77777777" w:rsidTr="00011B53">
        <w:trPr>
          <w:trHeight w:val="158"/>
        </w:trPr>
        <w:tc>
          <w:tcPr>
            <w:tcW w:w="1809" w:type="dxa"/>
            <w:vMerge w:val="restart"/>
          </w:tcPr>
          <w:p w14:paraId="79DE7A7B" w14:textId="77777777" w:rsidR="00A930B9" w:rsidRPr="00011B53" w:rsidRDefault="00A930B9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STILLE ALARM</w:t>
            </w:r>
            <w:r w:rsidR="00486626" w:rsidRPr="00011B53">
              <w:rPr>
                <w:rFonts w:ascii="Arial" w:hAnsi="Arial" w:cs="Arial"/>
                <w:b/>
                <w:sz w:val="20"/>
              </w:rPr>
              <w:br/>
            </w:r>
            <w:r w:rsidR="00486626" w:rsidRPr="00011B53">
              <w:rPr>
                <w:rFonts w:ascii="Arial" w:hAnsi="Arial" w:cs="Arial"/>
                <w:sz w:val="16"/>
                <w:szCs w:val="16"/>
              </w:rPr>
              <w:t>(gjelder dagtid, dvs. når senteret er åpent)</w:t>
            </w:r>
            <w:r w:rsidR="00486626" w:rsidRPr="00011B53">
              <w:rPr>
                <w:rFonts w:ascii="Arial" w:hAnsi="Arial" w:cs="Arial"/>
                <w:sz w:val="16"/>
                <w:szCs w:val="16"/>
              </w:rPr>
              <w:br/>
              <w:t>Tidspunkt varierer avhengig av lørdag-søndag-helligdag-nattåpent.</w:t>
            </w:r>
          </w:p>
        </w:tc>
        <w:tc>
          <w:tcPr>
            <w:tcW w:w="1418" w:type="dxa"/>
          </w:tcPr>
          <w:p w14:paraId="670DAA41" w14:textId="77777777" w:rsidR="00A930B9" w:rsidRPr="00011B53" w:rsidRDefault="00486626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Årsak</w:t>
            </w:r>
          </w:p>
        </w:tc>
        <w:tc>
          <w:tcPr>
            <w:tcW w:w="5812" w:type="dxa"/>
          </w:tcPr>
          <w:p w14:paraId="12497D45" w14:textId="77777777" w:rsidR="00A930B9" w:rsidRPr="00011B53" w:rsidRDefault="00BC168C" w:rsidP="00011B53">
            <w:pPr>
              <w:numPr>
                <w:ilvl w:val="0"/>
                <w:numId w:val="7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Røykdetektor går i</w:t>
            </w:r>
            <w:r w:rsidR="00A930B9" w:rsidRPr="00011B53">
              <w:rPr>
                <w:rFonts w:ascii="Arial" w:hAnsi="Arial" w:cs="Arial"/>
                <w:sz w:val="16"/>
                <w:szCs w:val="16"/>
              </w:rPr>
              <w:t xml:space="preserve"> alarm.</w:t>
            </w:r>
          </w:p>
        </w:tc>
      </w:tr>
      <w:tr w:rsidR="00A930B9" w:rsidRPr="00011B53" w14:paraId="18BDE2AD" w14:textId="77777777" w:rsidTr="00011B53">
        <w:trPr>
          <w:trHeight w:val="157"/>
        </w:trPr>
        <w:tc>
          <w:tcPr>
            <w:tcW w:w="1809" w:type="dxa"/>
            <w:vMerge/>
          </w:tcPr>
          <w:p w14:paraId="417C24B0" w14:textId="77777777" w:rsidR="00A930B9" w:rsidRPr="00011B53" w:rsidRDefault="00A930B9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52985BCA" w14:textId="77777777" w:rsidR="00A930B9" w:rsidRPr="00011B53" w:rsidRDefault="00A930B9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Melding</w:t>
            </w:r>
          </w:p>
        </w:tc>
        <w:tc>
          <w:tcPr>
            <w:tcW w:w="5812" w:type="dxa"/>
          </w:tcPr>
          <w:p w14:paraId="3A0624C8" w14:textId="77777777" w:rsidR="00A930B9" w:rsidRPr="00011B53" w:rsidRDefault="00A930B9" w:rsidP="00011B53">
            <w:pPr>
              <w:numPr>
                <w:ilvl w:val="0"/>
                <w:numId w:val="7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 xml:space="preserve">Melding </w:t>
            </w:r>
            <w:r w:rsidR="00BC168C" w:rsidRPr="00011B53">
              <w:rPr>
                <w:rFonts w:ascii="Arial" w:hAnsi="Arial" w:cs="Arial"/>
                <w:sz w:val="16"/>
                <w:szCs w:val="16"/>
              </w:rPr>
              <w:t xml:space="preserve">gis </w:t>
            </w:r>
            <w:r w:rsidR="003C42D5" w:rsidRPr="00011B53">
              <w:rPr>
                <w:rFonts w:ascii="Arial" w:hAnsi="Arial" w:cs="Arial"/>
                <w:sz w:val="16"/>
                <w:szCs w:val="16"/>
              </w:rPr>
              <w:t>via mobiltelefon til</w:t>
            </w:r>
            <w:r w:rsidR="00BC168C" w:rsidRPr="00011B53">
              <w:rPr>
                <w:rFonts w:ascii="Arial" w:hAnsi="Arial" w:cs="Arial"/>
                <w:sz w:val="16"/>
                <w:szCs w:val="16"/>
              </w:rPr>
              <w:t xml:space="preserve"> vaktmestere og vektere</w:t>
            </w:r>
            <w:r w:rsidRPr="00011B53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A930B9" w:rsidRPr="00011B53" w14:paraId="606FADA3" w14:textId="77777777" w:rsidTr="00011B53">
        <w:trPr>
          <w:trHeight w:val="157"/>
        </w:trPr>
        <w:tc>
          <w:tcPr>
            <w:tcW w:w="1809" w:type="dxa"/>
            <w:vMerge/>
          </w:tcPr>
          <w:p w14:paraId="47ADCE67" w14:textId="77777777" w:rsidR="00A930B9" w:rsidRPr="00011B53" w:rsidRDefault="00A930B9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71D4312A" w14:textId="77777777" w:rsidR="00A930B9" w:rsidRPr="00011B53" w:rsidRDefault="00A930B9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Oppkobling</w:t>
            </w:r>
          </w:p>
        </w:tc>
        <w:tc>
          <w:tcPr>
            <w:tcW w:w="5812" w:type="dxa"/>
          </w:tcPr>
          <w:p w14:paraId="746EF9BD" w14:textId="77777777" w:rsidR="00A930B9" w:rsidRPr="00011B53" w:rsidRDefault="00BC168C" w:rsidP="00011B53">
            <w:pPr>
              <w:numPr>
                <w:ilvl w:val="0"/>
                <w:numId w:val="7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F</w:t>
            </w:r>
            <w:r w:rsidR="00A930B9" w:rsidRPr="00011B53">
              <w:rPr>
                <w:rFonts w:ascii="Arial" w:hAnsi="Arial" w:cs="Arial"/>
                <w:sz w:val="16"/>
                <w:szCs w:val="16"/>
              </w:rPr>
              <w:t>orsinkelse 5 min. starter.</w:t>
            </w:r>
          </w:p>
        </w:tc>
      </w:tr>
      <w:tr w:rsidR="00A930B9" w:rsidRPr="00011B53" w14:paraId="6A86422D" w14:textId="77777777" w:rsidTr="00011B53">
        <w:trPr>
          <w:trHeight w:val="157"/>
        </w:trPr>
        <w:tc>
          <w:tcPr>
            <w:tcW w:w="1809" w:type="dxa"/>
            <w:vMerge/>
          </w:tcPr>
          <w:p w14:paraId="3765284C" w14:textId="77777777" w:rsidR="00A930B9" w:rsidRPr="00011B53" w:rsidRDefault="00A930B9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3EC7BC88" w14:textId="77777777" w:rsidR="00A930B9" w:rsidRPr="00011B53" w:rsidRDefault="00A930B9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Tiltak</w:t>
            </w:r>
          </w:p>
        </w:tc>
        <w:tc>
          <w:tcPr>
            <w:tcW w:w="5812" w:type="dxa"/>
          </w:tcPr>
          <w:p w14:paraId="0F988DD8" w14:textId="77777777" w:rsidR="00A930B9" w:rsidRPr="00011B53" w:rsidRDefault="00BC168C" w:rsidP="00011B53">
            <w:pPr>
              <w:numPr>
                <w:ilvl w:val="0"/>
                <w:numId w:val="15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Årsak sjekkes og rettes opp.</w:t>
            </w:r>
          </w:p>
        </w:tc>
      </w:tr>
      <w:tr w:rsidR="00A930B9" w:rsidRPr="00011B53" w14:paraId="1FDC6E19" w14:textId="77777777" w:rsidTr="00011B53">
        <w:trPr>
          <w:trHeight w:val="158"/>
        </w:trPr>
        <w:tc>
          <w:tcPr>
            <w:tcW w:w="1809" w:type="dxa"/>
            <w:vMerge w:val="restart"/>
          </w:tcPr>
          <w:p w14:paraId="3BA5A6B8" w14:textId="77777777" w:rsidR="00A930B9" w:rsidRPr="00011B53" w:rsidRDefault="00BC168C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LITEN</w:t>
            </w:r>
            <w:r w:rsidR="00A930B9" w:rsidRPr="00011B53">
              <w:rPr>
                <w:rFonts w:ascii="Arial" w:hAnsi="Arial" w:cs="Arial"/>
                <w:b/>
                <w:sz w:val="20"/>
              </w:rPr>
              <w:t xml:space="preserve"> ALARM</w:t>
            </w:r>
            <w:r w:rsidRPr="00011B53">
              <w:rPr>
                <w:rFonts w:ascii="Arial" w:hAnsi="Arial" w:cs="Arial"/>
                <w:b/>
                <w:sz w:val="20"/>
              </w:rPr>
              <w:br/>
            </w:r>
            <w:r w:rsidRPr="00011B53">
              <w:rPr>
                <w:rFonts w:ascii="Arial" w:hAnsi="Arial" w:cs="Arial"/>
                <w:sz w:val="16"/>
                <w:szCs w:val="16"/>
              </w:rPr>
              <w:t>(gjelder dagtid, dvs. når senteret er åpent)</w:t>
            </w:r>
            <w:r w:rsidRPr="00011B53">
              <w:rPr>
                <w:rFonts w:ascii="Arial" w:hAnsi="Arial" w:cs="Arial"/>
                <w:sz w:val="16"/>
                <w:szCs w:val="16"/>
              </w:rPr>
              <w:br/>
              <w:t>Tidspunkt varierer avhengig av lørdag-søndag-helligdag-nattåpent.</w:t>
            </w:r>
          </w:p>
        </w:tc>
        <w:tc>
          <w:tcPr>
            <w:tcW w:w="1418" w:type="dxa"/>
          </w:tcPr>
          <w:p w14:paraId="5CF9A9AC" w14:textId="77777777" w:rsidR="00A930B9" w:rsidRPr="00011B53" w:rsidRDefault="00486626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Årsak</w:t>
            </w:r>
          </w:p>
        </w:tc>
        <w:tc>
          <w:tcPr>
            <w:tcW w:w="5812" w:type="dxa"/>
          </w:tcPr>
          <w:p w14:paraId="70EF1A9A" w14:textId="77777777" w:rsidR="00A930B9" w:rsidRPr="00011B53" w:rsidRDefault="00A930B9" w:rsidP="00011B53">
            <w:pPr>
              <w:numPr>
                <w:ilvl w:val="0"/>
                <w:numId w:val="10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Forsinkelsestid går ut.</w:t>
            </w:r>
          </w:p>
        </w:tc>
      </w:tr>
      <w:tr w:rsidR="00A930B9" w:rsidRPr="00011B53" w14:paraId="67E3D7F4" w14:textId="77777777" w:rsidTr="00011B53">
        <w:trPr>
          <w:trHeight w:val="157"/>
        </w:trPr>
        <w:tc>
          <w:tcPr>
            <w:tcW w:w="1809" w:type="dxa"/>
            <w:vMerge/>
          </w:tcPr>
          <w:p w14:paraId="66787B23" w14:textId="77777777" w:rsidR="00A930B9" w:rsidRPr="00011B53" w:rsidRDefault="00A930B9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3718E78D" w14:textId="77777777" w:rsidR="00A930B9" w:rsidRPr="00011B53" w:rsidRDefault="00A930B9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Melding</w:t>
            </w:r>
          </w:p>
        </w:tc>
        <w:tc>
          <w:tcPr>
            <w:tcW w:w="5812" w:type="dxa"/>
          </w:tcPr>
          <w:p w14:paraId="5177CD09" w14:textId="77777777" w:rsidR="00A930B9" w:rsidRPr="00011B53" w:rsidRDefault="00BC168C" w:rsidP="00011B53">
            <w:pPr>
              <w:numPr>
                <w:ilvl w:val="0"/>
                <w:numId w:val="11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Melding gis til personsøker, vaktmestere og vektere.</w:t>
            </w:r>
          </w:p>
          <w:p w14:paraId="7C01B0AD" w14:textId="77777777" w:rsidR="00BC168C" w:rsidRPr="00011B53" w:rsidRDefault="00BC168C" w:rsidP="00011B53">
            <w:pPr>
              <w:numPr>
                <w:ilvl w:val="0"/>
                <w:numId w:val="11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Varsel går automatisk til brannvesen.</w:t>
            </w:r>
          </w:p>
        </w:tc>
      </w:tr>
      <w:tr w:rsidR="00A930B9" w:rsidRPr="00011B53" w14:paraId="3FFF1C6C" w14:textId="77777777" w:rsidTr="00011B53">
        <w:trPr>
          <w:trHeight w:val="157"/>
        </w:trPr>
        <w:tc>
          <w:tcPr>
            <w:tcW w:w="1809" w:type="dxa"/>
            <w:vMerge/>
          </w:tcPr>
          <w:p w14:paraId="2AE09644" w14:textId="77777777" w:rsidR="00A930B9" w:rsidRPr="00011B53" w:rsidRDefault="00A930B9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04F17464" w14:textId="77777777" w:rsidR="00A930B9" w:rsidRPr="00011B53" w:rsidRDefault="00A930B9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Oppkobling</w:t>
            </w:r>
          </w:p>
        </w:tc>
        <w:tc>
          <w:tcPr>
            <w:tcW w:w="5812" w:type="dxa"/>
          </w:tcPr>
          <w:p w14:paraId="3E0AD0F5" w14:textId="77777777" w:rsidR="00BC168C" w:rsidRPr="00011B53" w:rsidRDefault="00BC168C" w:rsidP="00011B53">
            <w:pPr>
              <w:numPr>
                <w:ilvl w:val="0"/>
                <w:numId w:val="12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 xml:space="preserve">LITEN ALARM melding går ut på senteret, til utvendige høyttalere ved innganger. Taletekst gjentas kontinuerlig i 2 minutter. Hvis ikke årsak er funnet og vurdert </w:t>
            </w:r>
            <w:r w:rsidR="00CA31B5" w:rsidRPr="00011B53">
              <w:rPr>
                <w:rFonts w:ascii="Arial" w:hAnsi="Arial" w:cs="Arial"/>
                <w:sz w:val="16"/>
                <w:szCs w:val="16"/>
              </w:rPr>
              <w:t>slik at ”klokker kan avstilles”, går melding automatisk over i Stor Alarm etter 2 minutter.</w:t>
            </w:r>
          </w:p>
        </w:tc>
      </w:tr>
      <w:tr w:rsidR="00A930B9" w:rsidRPr="00011B53" w14:paraId="08DC743B" w14:textId="77777777" w:rsidTr="00011B53">
        <w:trPr>
          <w:trHeight w:val="157"/>
        </w:trPr>
        <w:tc>
          <w:tcPr>
            <w:tcW w:w="1809" w:type="dxa"/>
            <w:vMerge/>
          </w:tcPr>
          <w:p w14:paraId="38F237C6" w14:textId="77777777" w:rsidR="00A930B9" w:rsidRPr="00011B53" w:rsidRDefault="00A930B9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3F5266EB" w14:textId="77777777" w:rsidR="00A930B9" w:rsidRPr="00011B53" w:rsidRDefault="00A930B9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Tiltak</w:t>
            </w:r>
          </w:p>
        </w:tc>
        <w:tc>
          <w:tcPr>
            <w:tcW w:w="5812" w:type="dxa"/>
          </w:tcPr>
          <w:p w14:paraId="574323DB" w14:textId="77777777" w:rsidR="00A930B9" w:rsidRPr="00011B53" w:rsidRDefault="00CA31B5" w:rsidP="00011B53">
            <w:pPr>
              <w:numPr>
                <w:ilvl w:val="0"/>
                <w:numId w:val="13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Vaktmester tar kontakt med brannvesen over telefon.</w:t>
            </w:r>
          </w:p>
          <w:p w14:paraId="45C36445" w14:textId="77777777" w:rsidR="00A930B9" w:rsidRPr="00011B53" w:rsidRDefault="00CA31B5" w:rsidP="00011B53">
            <w:pPr>
              <w:numPr>
                <w:ilvl w:val="0"/>
                <w:numId w:val="13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Butikkansatte avslutter betjening av kunde og forbereder seg på evakuering.</w:t>
            </w:r>
          </w:p>
          <w:p w14:paraId="73EA917E" w14:textId="77777777" w:rsidR="00A930B9" w:rsidRPr="00011B53" w:rsidRDefault="00CA31B5" w:rsidP="00011B53">
            <w:pPr>
              <w:numPr>
                <w:ilvl w:val="0"/>
                <w:numId w:val="13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Årsak sjekkes og rettes opp.</w:t>
            </w:r>
          </w:p>
        </w:tc>
      </w:tr>
      <w:tr w:rsidR="00BC168C" w:rsidRPr="00011B53" w14:paraId="30283A9F" w14:textId="77777777" w:rsidTr="00011B53">
        <w:trPr>
          <w:trHeight w:val="158"/>
        </w:trPr>
        <w:tc>
          <w:tcPr>
            <w:tcW w:w="1809" w:type="dxa"/>
            <w:vMerge w:val="restart"/>
          </w:tcPr>
          <w:p w14:paraId="0C63ACD1" w14:textId="77777777" w:rsidR="00BC168C" w:rsidRPr="00011B53" w:rsidRDefault="00004562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STOR</w:t>
            </w:r>
            <w:r w:rsidR="00BC168C" w:rsidRPr="00011B53">
              <w:rPr>
                <w:rFonts w:ascii="Arial" w:hAnsi="Arial" w:cs="Arial"/>
                <w:b/>
                <w:sz w:val="20"/>
              </w:rPr>
              <w:t xml:space="preserve"> ALARM</w:t>
            </w:r>
            <w:r w:rsidR="00BC168C" w:rsidRPr="00011B53">
              <w:rPr>
                <w:rFonts w:ascii="Arial" w:hAnsi="Arial" w:cs="Arial"/>
                <w:b/>
                <w:sz w:val="20"/>
              </w:rPr>
              <w:br/>
            </w:r>
          </w:p>
        </w:tc>
        <w:tc>
          <w:tcPr>
            <w:tcW w:w="1418" w:type="dxa"/>
          </w:tcPr>
          <w:p w14:paraId="66E975EF" w14:textId="77777777" w:rsidR="00BC168C" w:rsidRPr="00011B53" w:rsidRDefault="00BC168C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Årsak</w:t>
            </w:r>
          </w:p>
        </w:tc>
        <w:tc>
          <w:tcPr>
            <w:tcW w:w="5812" w:type="dxa"/>
          </w:tcPr>
          <w:p w14:paraId="255E51E1" w14:textId="77777777" w:rsidR="00004562" w:rsidRPr="00011B53" w:rsidRDefault="00004562" w:rsidP="00011B53">
            <w:pPr>
              <w:numPr>
                <w:ilvl w:val="0"/>
                <w:numId w:val="12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LITEN ALARM går automatisk over til STOR ALARM.</w:t>
            </w:r>
          </w:p>
          <w:p w14:paraId="2E77E87A" w14:textId="77777777" w:rsidR="00004562" w:rsidRPr="00011B53" w:rsidRDefault="00004562" w:rsidP="00011B53">
            <w:pPr>
              <w:numPr>
                <w:ilvl w:val="0"/>
                <w:numId w:val="12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Alarm slår inn når anlegg er i nattstilling.</w:t>
            </w:r>
          </w:p>
          <w:p w14:paraId="491E4B97" w14:textId="77777777" w:rsidR="00004562" w:rsidRPr="00011B53" w:rsidRDefault="00004562" w:rsidP="00011B53">
            <w:pPr>
              <w:numPr>
                <w:ilvl w:val="0"/>
                <w:numId w:val="12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To detektorer i alarm overstyrer all forsinkelse.</w:t>
            </w:r>
          </w:p>
          <w:p w14:paraId="2A46AD55" w14:textId="77777777" w:rsidR="00004562" w:rsidRPr="00011B53" w:rsidRDefault="00004562" w:rsidP="00011B53">
            <w:pPr>
              <w:numPr>
                <w:ilvl w:val="0"/>
                <w:numId w:val="12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Varmedetektor går i alarm.</w:t>
            </w:r>
          </w:p>
          <w:p w14:paraId="747468AC" w14:textId="77777777" w:rsidR="00004562" w:rsidRPr="00011B53" w:rsidRDefault="00004562" w:rsidP="00011B53">
            <w:pPr>
              <w:numPr>
                <w:ilvl w:val="0"/>
                <w:numId w:val="12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Sprinklerutløsning.</w:t>
            </w:r>
          </w:p>
          <w:p w14:paraId="30E083AC" w14:textId="77777777" w:rsidR="00BC168C" w:rsidRPr="00011B53" w:rsidRDefault="00004562" w:rsidP="00011B53">
            <w:pPr>
              <w:numPr>
                <w:ilvl w:val="0"/>
                <w:numId w:val="10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 xml:space="preserve">Manuell melder </w:t>
            </w:r>
            <w:r w:rsidR="003C42D5" w:rsidRPr="00011B53">
              <w:rPr>
                <w:rFonts w:ascii="Arial" w:hAnsi="Arial" w:cs="Arial"/>
                <w:sz w:val="16"/>
                <w:szCs w:val="16"/>
              </w:rPr>
              <w:t>blir aktivert</w:t>
            </w:r>
          </w:p>
        </w:tc>
      </w:tr>
      <w:tr w:rsidR="00BC168C" w:rsidRPr="00011B53" w14:paraId="1A35A0BB" w14:textId="77777777" w:rsidTr="00011B53">
        <w:trPr>
          <w:trHeight w:val="157"/>
        </w:trPr>
        <w:tc>
          <w:tcPr>
            <w:tcW w:w="1809" w:type="dxa"/>
            <w:vMerge/>
          </w:tcPr>
          <w:p w14:paraId="125DB723" w14:textId="77777777" w:rsidR="00BC168C" w:rsidRPr="00011B53" w:rsidRDefault="00BC168C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3047773B" w14:textId="77777777" w:rsidR="00BC168C" w:rsidRPr="00011B53" w:rsidRDefault="00BC168C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Melding</w:t>
            </w:r>
          </w:p>
        </w:tc>
        <w:tc>
          <w:tcPr>
            <w:tcW w:w="5812" w:type="dxa"/>
          </w:tcPr>
          <w:p w14:paraId="40B5F125" w14:textId="77777777" w:rsidR="00BC168C" w:rsidRPr="00011B53" w:rsidRDefault="00BC168C" w:rsidP="00011B53">
            <w:pPr>
              <w:numPr>
                <w:ilvl w:val="0"/>
                <w:numId w:val="11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 xml:space="preserve">Melding </w:t>
            </w:r>
            <w:r w:rsidR="00EA6593" w:rsidRPr="00011B53">
              <w:rPr>
                <w:rFonts w:ascii="Arial" w:hAnsi="Arial" w:cs="Arial"/>
                <w:sz w:val="16"/>
                <w:szCs w:val="16"/>
              </w:rPr>
              <w:t>går til brannvesen når anlegg er i nattstilling.</w:t>
            </w:r>
          </w:p>
          <w:p w14:paraId="1EF0E2B3" w14:textId="77777777" w:rsidR="00BC168C" w:rsidRPr="00011B53" w:rsidRDefault="00EA6593" w:rsidP="00011B53">
            <w:pPr>
              <w:numPr>
                <w:ilvl w:val="0"/>
                <w:numId w:val="11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 xml:space="preserve">Melding gis til </w:t>
            </w:r>
            <w:r w:rsidR="003C42D5" w:rsidRPr="00011B53">
              <w:rPr>
                <w:rFonts w:ascii="Arial" w:hAnsi="Arial" w:cs="Arial"/>
                <w:sz w:val="16"/>
                <w:szCs w:val="16"/>
              </w:rPr>
              <w:t xml:space="preserve">via mobiltelefon til </w:t>
            </w:r>
            <w:r w:rsidRPr="00011B53">
              <w:rPr>
                <w:rFonts w:ascii="Arial" w:hAnsi="Arial" w:cs="Arial"/>
                <w:sz w:val="16"/>
                <w:szCs w:val="16"/>
              </w:rPr>
              <w:t>vaktmestere og vektere.</w:t>
            </w:r>
          </w:p>
        </w:tc>
      </w:tr>
      <w:tr w:rsidR="00BC168C" w:rsidRPr="00011B53" w14:paraId="03B38D27" w14:textId="77777777" w:rsidTr="00011B53">
        <w:trPr>
          <w:trHeight w:val="157"/>
        </w:trPr>
        <w:tc>
          <w:tcPr>
            <w:tcW w:w="1809" w:type="dxa"/>
            <w:vMerge/>
          </w:tcPr>
          <w:p w14:paraId="1663E626" w14:textId="77777777" w:rsidR="00BC168C" w:rsidRPr="00011B53" w:rsidRDefault="00BC168C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11810CD6" w14:textId="77777777" w:rsidR="00BC168C" w:rsidRPr="00011B53" w:rsidRDefault="00BC168C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Oppkobling</w:t>
            </w:r>
          </w:p>
        </w:tc>
        <w:tc>
          <w:tcPr>
            <w:tcW w:w="5812" w:type="dxa"/>
          </w:tcPr>
          <w:p w14:paraId="1ED616BB" w14:textId="77777777" w:rsidR="00BC168C" w:rsidRPr="00011B53" w:rsidRDefault="00EA6593" w:rsidP="00011B53">
            <w:pPr>
              <w:numPr>
                <w:ilvl w:val="0"/>
                <w:numId w:val="12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STOR</w:t>
            </w:r>
            <w:r w:rsidR="00BC168C" w:rsidRPr="00011B53">
              <w:rPr>
                <w:rFonts w:ascii="Arial" w:hAnsi="Arial" w:cs="Arial"/>
                <w:sz w:val="16"/>
                <w:szCs w:val="16"/>
              </w:rPr>
              <w:t xml:space="preserve"> ALARM </w:t>
            </w:r>
            <w:r w:rsidRPr="00011B53">
              <w:rPr>
                <w:rFonts w:ascii="Arial" w:hAnsi="Arial" w:cs="Arial"/>
                <w:sz w:val="16"/>
                <w:szCs w:val="16"/>
              </w:rPr>
              <w:t>melding går ut på senteret og på utvendige høyttalere ved inngang</w:t>
            </w:r>
            <w:r w:rsidR="00BC168C" w:rsidRPr="00011B53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632C520" w14:textId="77777777" w:rsidR="00BC168C" w:rsidRPr="00011B53" w:rsidRDefault="00EA6593" w:rsidP="00011B53">
            <w:pPr>
              <w:numPr>
                <w:ilvl w:val="0"/>
                <w:numId w:val="12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Grønne sirenelys starter å blinke ved nødutganger og utganger</w:t>
            </w:r>
            <w:r w:rsidR="00BC168C" w:rsidRPr="00011B53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34C11127" w14:textId="77777777" w:rsidR="00BC168C" w:rsidRPr="00011B53" w:rsidRDefault="00EA6593" w:rsidP="00011B53">
            <w:pPr>
              <w:numPr>
                <w:ilvl w:val="0"/>
                <w:numId w:val="12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Elektromagnetiske låser åpnes</w:t>
            </w:r>
            <w:r w:rsidR="00BC168C" w:rsidRPr="00011B53">
              <w:rPr>
                <w:rFonts w:ascii="Arial" w:hAnsi="Arial" w:cs="Arial"/>
                <w:sz w:val="16"/>
                <w:szCs w:val="16"/>
              </w:rPr>
              <w:t>.</w:t>
            </w:r>
            <w:r w:rsidRPr="00011B53">
              <w:rPr>
                <w:rFonts w:ascii="Arial" w:hAnsi="Arial" w:cs="Arial"/>
                <w:sz w:val="16"/>
                <w:szCs w:val="16"/>
              </w:rPr>
              <w:t xml:space="preserve"> Ved nattstilling vil tyverialarm slå inn ved åpning av dør fra innside uten nøkkel.</w:t>
            </w:r>
          </w:p>
          <w:p w14:paraId="6DBBC54E" w14:textId="77777777" w:rsidR="00BC168C" w:rsidRPr="00011B53" w:rsidRDefault="00EA6593" w:rsidP="00011B53">
            <w:pPr>
              <w:numPr>
                <w:ilvl w:val="0"/>
                <w:numId w:val="12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Nøkkelsafe kan åpnes med nøkkel</w:t>
            </w:r>
            <w:r w:rsidR="00BC168C" w:rsidRPr="00011B53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78D2DC2" w14:textId="77777777" w:rsidR="00BC168C" w:rsidRPr="00011B53" w:rsidRDefault="00EA6593" w:rsidP="00011B53">
            <w:pPr>
              <w:numPr>
                <w:ilvl w:val="0"/>
                <w:numId w:val="12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Heiser går til 1. etasje</w:t>
            </w:r>
            <w:r w:rsidR="00BC168C" w:rsidRPr="00011B53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E213F05" w14:textId="77777777" w:rsidR="00BC168C" w:rsidRPr="00011B53" w:rsidRDefault="00EA6593" w:rsidP="00011B53">
            <w:pPr>
              <w:numPr>
                <w:ilvl w:val="0"/>
                <w:numId w:val="12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Trykksetting starter i rømningsveier</w:t>
            </w:r>
            <w:r w:rsidR="00BC168C" w:rsidRPr="00011B53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3C7B90F6" w14:textId="77777777" w:rsidR="00EA6593" w:rsidRPr="00011B53" w:rsidRDefault="00EA6593" w:rsidP="00011B53">
            <w:pPr>
              <w:numPr>
                <w:ilvl w:val="0"/>
                <w:numId w:val="12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 xml:space="preserve">Røykluker og tilluftsåpninger åpnes hvis definerte </w:t>
            </w:r>
            <w:r w:rsidR="0053796A" w:rsidRPr="00011B53">
              <w:rPr>
                <w:rFonts w:ascii="Arial" w:hAnsi="Arial" w:cs="Arial"/>
                <w:sz w:val="16"/>
                <w:szCs w:val="16"/>
              </w:rPr>
              <w:t>detektorer blir</w:t>
            </w:r>
            <w:r w:rsidR="003C42D5" w:rsidRPr="00011B5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3796A" w:rsidRPr="00011B53">
              <w:rPr>
                <w:rFonts w:ascii="Arial" w:hAnsi="Arial" w:cs="Arial"/>
                <w:sz w:val="16"/>
                <w:szCs w:val="16"/>
              </w:rPr>
              <w:t>aktivert (adresseavhengig</w:t>
            </w:r>
            <w:r w:rsidRPr="00011B53">
              <w:rPr>
                <w:rFonts w:ascii="Arial" w:hAnsi="Arial" w:cs="Arial"/>
                <w:sz w:val="16"/>
                <w:szCs w:val="16"/>
              </w:rPr>
              <w:t>).</w:t>
            </w:r>
          </w:p>
          <w:p w14:paraId="6B7507A7" w14:textId="77777777" w:rsidR="00EA6593" w:rsidRPr="00011B53" w:rsidRDefault="00EA6593" w:rsidP="00011B53">
            <w:pPr>
              <w:numPr>
                <w:ilvl w:val="0"/>
                <w:numId w:val="12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Branndør lukker ved røyk på nærmeste detektor (adresseavhengig).</w:t>
            </w:r>
          </w:p>
        </w:tc>
      </w:tr>
      <w:tr w:rsidR="00BC168C" w:rsidRPr="00011B53" w14:paraId="0FAEA278" w14:textId="77777777" w:rsidTr="00011B53">
        <w:trPr>
          <w:trHeight w:val="157"/>
        </w:trPr>
        <w:tc>
          <w:tcPr>
            <w:tcW w:w="1809" w:type="dxa"/>
            <w:vMerge/>
          </w:tcPr>
          <w:p w14:paraId="1A3AD1D5" w14:textId="77777777" w:rsidR="00BC168C" w:rsidRPr="00011B53" w:rsidRDefault="00BC168C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8" w:type="dxa"/>
          </w:tcPr>
          <w:p w14:paraId="5D90A8DA" w14:textId="77777777" w:rsidR="00BC168C" w:rsidRPr="00011B53" w:rsidRDefault="00BC168C" w:rsidP="00011B53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011B53">
              <w:rPr>
                <w:rFonts w:ascii="Arial" w:hAnsi="Arial" w:cs="Arial"/>
                <w:b/>
                <w:sz w:val="20"/>
              </w:rPr>
              <w:t>Tiltak</w:t>
            </w:r>
          </w:p>
        </w:tc>
        <w:tc>
          <w:tcPr>
            <w:tcW w:w="5812" w:type="dxa"/>
          </w:tcPr>
          <w:p w14:paraId="11AA902F" w14:textId="77777777" w:rsidR="00BC168C" w:rsidRPr="00011B53" w:rsidRDefault="00BC168C" w:rsidP="00011B53">
            <w:pPr>
              <w:numPr>
                <w:ilvl w:val="0"/>
                <w:numId w:val="13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Brannvesen starter utrykning</w:t>
            </w:r>
            <w:r w:rsidR="00EA6593" w:rsidRPr="00011B53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76A1E82" w14:textId="77777777" w:rsidR="00BC168C" w:rsidRPr="00011B53" w:rsidRDefault="00EA6593" w:rsidP="00011B53">
            <w:pPr>
              <w:numPr>
                <w:ilvl w:val="0"/>
                <w:numId w:val="13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Butikkansatte ufører sine særoppgaver</w:t>
            </w:r>
            <w:r w:rsidR="00BC168C" w:rsidRPr="00011B53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1D214D5A" w14:textId="77777777" w:rsidR="00BC168C" w:rsidRPr="00011B53" w:rsidRDefault="00EA6593" w:rsidP="00011B53">
            <w:pPr>
              <w:numPr>
                <w:ilvl w:val="0"/>
                <w:numId w:val="14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Gjennomsøker områder</w:t>
            </w:r>
            <w:r w:rsidR="00BC168C" w:rsidRPr="00011B53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21A12D4B" w14:textId="77777777" w:rsidR="00BC168C" w:rsidRPr="00011B53" w:rsidRDefault="00EA6593" w:rsidP="00011B53">
            <w:pPr>
              <w:numPr>
                <w:ilvl w:val="0"/>
                <w:numId w:val="14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Stoppe rulletrapp/bånd</w:t>
            </w:r>
            <w:r w:rsidR="00BC168C" w:rsidRPr="00011B53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3F53678B" w14:textId="77777777" w:rsidR="00EA6593" w:rsidRPr="00011B53" w:rsidRDefault="00EA6593" w:rsidP="00011B53">
            <w:pPr>
              <w:numPr>
                <w:ilvl w:val="0"/>
                <w:numId w:val="14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Vokte utganger.</w:t>
            </w:r>
          </w:p>
          <w:p w14:paraId="7DB81C67" w14:textId="77777777" w:rsidR="00EA6593" w:rsidRPr="00011B53" w:rsidRDefault="00EA6593" w:rsidP="00011B53">
            <w:pPr>
              <w:numPr>
                <w:ilvl w:val="0"/>
                <w:numId w:val="14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Stoppe inngående trafikk til parkeringshus.</w:t>
            </w:r>
          </w:p>
          <w:p w14:paraId="1B26A49D" w14:textId="77777777" w:rsidR="00EA6593" w:rsidRPr="00011B53" w:rsidRDefault="00EA6593" w:rsidP="00011B53">
            <w:pPr>
              <w:numPr>
                <w:ilvl w:val="0"/>
                <w:numId w:val="14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Opptelling på møteplass.</w:t>
            </w:r>
          </w:p>
          <w:p w14:paraId="3485E4FE" w14:textId="77777777" w:rsidR="00EA6593" w:rsidRPr="00011B53" w:rsidRDefault="00EA6593" w:rsidP="00011B53">
            <w:pPr>
              <w:numPr>
                <w:ilvl w:val="0"/>
                <w:numId w:val="16"/>
              </w:num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011B53">
              <w:rPr>
                <w:rFonts w:ascii="Arial" w:hAnsi="Arial" w:cs="Arial"/>
                <w:sz w:val="16"/>
                <w:szCs w:val="16"/>
              </w:rPr>
              <w:t>Informasjon til brannvesen over telefon slik at de kan planlegge angrepsve</w:t>
            </w:r>
            <w:r w:rsidR="003C37A8" w:rsidRPr="00011B53">
              <w:rPr>
                <w:rFonts w:ascii="Arial" w:hAnsi="Arial" w:cs="Arial"/>
                <w:sz w:val="16"/>
                <w:szCs w:val="16"/>
              </w:rPr>
              <w:t>i.</w:t>
            </w:r>
          </w:p>
        </w:tc>
      </w:tr>
    </w:tbl>
    <w:p w14:paraId="399B7FEE" w14:textId="718C3AE4" w:rsidR="001877B3" w:rsidRDefault="001877B3" w:rsidP="00E62E39"/>
    <w:sectPr w:rsidR="001877B3" w:rsidSect="00907C98">
      <w:headerReference w:type="even" r:id="rId26"/>
      <w:pgSz w:w="11907" w:h="16840" w:code="9"/>
      <w:pgMar w:top="1134" w:right="1418" w:bottom="1134" w:left="1418" w:header="709" w:footer="709" w:gutter="284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F848D" w14:textId="77777777" w:rsidR="00D24281" w:rsidRDefault="00D24281">
      <w:r>
        <w:separator/>
      </w:r>
    </w:p>
  </w:endnote>
  <w:endnote w:type="continuationSeparator" w:id="0">
    <w:p w14:paraId="217D6911" w14:textId="77777777" w:rsidR="00D24281" w:rsidRDefault="00D24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Halvfet">
    <w:altName w:val="Arial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44AED" w14:textId="77777777" w:rsidR="00776AB4" w:rsidRDefault="00776AB4">
    <w:pPr>
      <w:pStyle w:val="Bunntekst"/>
      <w:framePr w:wrap="around" w:vAnchor="text" w:hAnchor="margin" w:xAlign="outside" w:y="1"/>
      <w:rPr>
        <w:rStyle w:val="Sidetall"/>
      </w:rPr>
    </w:pPr>
    <w:r>
      <w:rPr>
        <w:rStyle w:val="Sidetall"/>
        <w:sz w:val="36"/>
      </w:rPr>
      <w:fldChar w:fldCharType="begin"/>
    </w:r>
    <w:r>
      <w:rPr>
        <w:rStyle w:val="Sidetall"/>
        <w:sz w:val="36"/>
      </w:rPr>
      <w:instrText xml:space="preserve">PAGE  </w:instrText>
    </w:r>
    <w:r>
      <w:rPr>
        <w:rStyle w:val="Sidetall"/>
        <w:sz w:val="36"/>
      </w:rPr>
      <w:fldChar w:fldCharType="separate"/>
    </w:r>
    <w:r w:rsidR="00061FA7">
      <w:rPr>
        <w:rStyle w:val="Sidetall"/>
        <w:noProof/>
        <w:sz w:val="36"/>
      </w:rPr>
      <w:t>2</w:t>
    </w:r>
    <w:r>
      <w:rPr>
        <w:rStyle w:val="Sidetall"/>
        <w:sz w:val="36"/>
      </w:rPr>
      <w:fldChar w:fldCharType="end"/>
    </w:r>
  </w:p>
  <w:p w14:paraId="095B2B56" w14:textId="77777777" w:rsidR="00776AB4" w:rsidRDefault="00776AB4" w:rsidP="00605E38">
    <w:pPr>
      <w:pStyle w:val="Bunntekst"/>
      <w:jc w:val="right"/>
    </w:pPr>
    <w:r>
      <w:rPr>
        <w:rFonts w:ascii="Arial" w:hAnsi="Arial" w:cs="Arial"/>
      </w:rPr>
      <w:t>Drifts dokumentasjon for brannalarm, kontroll, ettersyn og vedlikehold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A3060" w14:textId="77777777" w:rsidR="00776AB4" w:rsidRDefault="00776AB4">
    <w:pPr>
      <w:pStyle w:val="Bunntekst"/>
    </w:pPr>
    <w:r>
      <w:rPr>
        <w:rFonts w:ascii="Arial" w:hAnsi="Arial" w:cs="Arial"/>
      </w:rPr>
      <w:t>Drifts dokumentasjon for brannalarm, kontroll, ettersyn og vedlikehold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67753" w14:textId="77777777" w:rsidR="00776AB4" w:rsidRDefault="00776AB4" w:rsidP="0098729C">
    <w:pPr>
      <w:pStyle w:val="Bunntekst"/>
      <w:tabs>
        <w:tab w:val="clear" w:pos="9072"/>
        <w:tab w:val="right" w:pos="8789"/>
      </w:tabs>
      <w:spacing w:before="120"/>
      <w:ind w:right="-144"/>
    </w:pPr>
    <w:r w:rsidRPr="00B12814">
      <w:rPr>
        <w:rStyle w:val="Sidetall"/>
        <w:sz w:val="36"/>
        <w:szCs w:val="36"/>
      </w:rPr>
      <w:fldChar w:fldCharType="begin"/>
    </w:r>
    <w:r w:rsidRPr="00B12814">
      <w:rPr>
        <w:rStyle w:val="Sidetall"/>
        <w:sz w:val="36"/>
        <w:szCs w:val="36"/>
      </w:rPr>
      <w:instrText xml:space="preserve"> PAGE </w:instrText>
    </w:r>
    <w:r w:rsidRPr="00B12814">
      <w:rPr>
        <w:rStyle w:val="Sidetall"/>
        <w:sz w:val="36"/>
        <w:szCs w:val="36"/>
      </w:rPr>
      <w:fldChar w:fldCharType="separate"/>
    </w:r>
    <w:r w:rsidR="00061FA7">
      <w:rPr>
        <w:rStyle w:val="Sidetall"/>
        <w:noProof/>
        <w:sz w:val="36"/>
        <w:szCs w:val="36"/>
      </w:rPr>
      <w:t>6</w:t>
    </w:r>
    <w:r w:rsidRPr="00B12814">
      <w:rPr>
        <w:rStyle w:val="Sidetall"/>
        <w:sz w:val="36"/>
        <w:szCs w:val="36"/>
      </w:rPr>
      <w:fldChar w:fldCharType="end"/>
    </w:r>
    <w:r>
      <w:rPr>
        <w:rStyle w:val="Sidetall"/>
        <w:sz w:val="36"/>
        <w:szCs w:val="36"/>
      </w:rPr>
      <w:tab/>
    </w:r>
    <w:r>
      <w:rPr>
        <w:rFonts w:ascii="Arial" w:hAnsi="Arial" w:cs="Arial"/>
      </w:rPr>
      <w:t>Driftsdokumentasjon for brannalarm, kontroll, ettersyn og vedlikehold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D77BE" w14:textId="77777777" w:rsidR="00776AB4" w:rsidRDefault="00061FA7" w:rsidP="0098729C">
    <w:pPr>
      <w:pStyle w:val="Bunntekst"/>
      <w:spacing w:before="120"/>
    </w:pPr>
    <w:r>
      <w:rPr>
        <w:rFonts w:ascii="Arial" w:hAnsi="Arial" w:cs="Arial"/>
      </w:rPr>
      <w:t>Driftsdokumentasjon for brannalarm, kontroll, ettersyn og vedlikehold</w:t>
    </w:r>
    <w:r w:rsidR="00776AB4">
      <w:tab/>
    </w:r>
    <w:r w:rsidR="00776AB4" w:rsidRPr="00B12814">
      <w:rPr>
        <w:rStyle w:val="Sidetall"/>
        <w:sz w:val="36"/>
        <w:szCs w:val="36"/>
      </w:rPr>
      <w:fldChar w:fldCharType="begin"/>
    </w:r>
    <w:r w:rsidR="00776AB4" w:rsidRPr="00B12814">
      <w:rPr>
        <w:rStyle w:val="Sidetall"/>
        <w:sz w:val="36"/>
        <w:szCs w:val="36"/>
      </w:rPr>
      <w:instrText xml:space="preserve"> PAGE </w:instrText>
    </w:r>
    <w:r w:rsidR="00776AB4" w:rsidRPr="00B12814">
      <w:rPr>
        <w:rStyle w:val="Sidetall"/>
        <w:sz w:val="36"/>
        <w:szCs w:val="36"/>
      </w:rPr>
      <w:fldChar w:fldCharType="separate"/>
    </w:r>
    <w:r>
      <w:rPr>
        <w:rStyle w:val="Sidetall"/>
        <w:noProof/>
        <w:sz w:val="36"/>
        <w:szCs w:val="36"/>
      </w:rPr>
      <w:t>7</w:t>
    </w:r>
    <w:r w:rsidR="00776AB4" w:rsidRPr="00B12814">
      <w:rPr>
        <w:rStyle w:val="Sidetall"/>
        <w:sz w:val="36"/>
        <w:szCs w:val="3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56042" w14:textId="77777777" w:rsidR="00776AB4" w:rsidRPr="0004166B" w:rsidRDefault="00776AB4" w:rsidP="0004166B">
    <w:pPr>
      <w:pStyle w:val="Bunnteks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74560" w14:textId="77777777" w:rsidR="00776AB4" w:rsidRPr="00061FA7" w:rsidRDefault="00776AB4" w:rsidP="00061FA7">
    <w:pPr>
      <w:pStyle w:val="Bunnteks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6CF90" w14:textId="77777777" w:rsidR="00776AB4" w:rsidRPr="00E2150D" w:rsidRDefault="00776AB4" w:rsidP="00E2150D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BC477" w14:textId="77777777" w:rsidR="00D24281" w:rsidRDefault="00D24281">
      <w:r>
        <w:separator/>
      </w:r>
    </w:p>
  </w:footnote>
  <w:footnote w:type="continuationSeparator" w:id="0">
    <w:p w14:paraId="2BB45C86" w14:textId="77777777" w:rsidR="00D24281" w:rsidRDefault="00D242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2951E" w14:textId="1F0746E2" w:rsidR="00C56D68" w:rsidRDefault="00923C57">
    <w:pPr>
      <w:pStyle w:val="Topptekst"/>
    </w:pPr>
    <w:r>
      <w:rPr>
        <w:noProof/>
      </w:rPr>
      <w:drawing>
        <wp:anchor distT="0" distB="0" distL="114300" distR="114300" simplePos="0" relativeHeight="251660800" behindDoc="1" locked="0" layoutInCell="1" allowOverlap="1" wp14:anchorId="4D8D86D7" wp14:editId="761BAEA1">
          <wp:simplePos x="0" y="0"/>
          <wp:positionH relativeFrom="column">
            <wp:posOffset>4864735</wp:posOffset>
          </wp:positionH>
          <wp:positionV relativeFrom="paragraph">
            <wp:posOffset>-396875</wp:posOffset>
          </wp:positionV>
          <wp:extent cx="1673225" cy="733425"/>
          <wp:effectExtent l="0" t="0" r="0" b="0"/>
          <wp:wrapNone/>
          <wp:docPr id="1183" name="Bilde 1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8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2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DBBCC" w14:textId="0A43D0A0" w:rsidR="00C56D68" w:rsidRDefault="00923C57">
    <w:pPr>
      <w:pStyle w:val="Topptekst"/>
    </w:pPr>
    <w:r>
      <w:rPr>
        <w:noProof/>
      </w:rPr>
      <w:drawing>
        <wp:anchor distT="0" distB="0" distL="114300" distR="114300" simplePos="0" relativeHeight="251659776" behindDoc="1" locked="0" layoutInCell="1" allowOverlap="1" wp14:anchorId="4D8D86D7" wp14:editId="1D5969FD">
          <wp:simplePos x="0" y="0"/>
          <wp:positionH relativeFrom="column">
            <wp:posOffset>4712335</wp:posOffset>
          </wp:positionH>
          <wp:positionV relativeFrom="paragraph">
            <wp:posOffset>-389255</wp:posOffset>
          </wp:positionV>
          <wp:extent cx="1673225" cy="733425"/>
          <wp:effectExtent l="0" t="0" r="0" b="0"/>
          <wp:wrapNone/>
          <wp:docPr id="1182" name="Bilde 1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8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2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5B73C" w14:textId="1223D070" w:rsidR="00776AB4" w:rsidRPr="00E415D2" w:rsidRDefault="00923C57" w:rsidP="00E415D2">
    <w:pPr>
      <w:pStyle w:val="Topptekst"/>
    </w:pPr>
    <w:r>
      <w:rPr>
        <w:noProof/>
      </w:rPr>
      <w:drawing>
        <wp:anchor distT="0" distB="0" distL="114300" distR="114300" simplePos="0" relativeHeight="251661824" behindDoc="1" locked="0" layoutInCell="1" allowOverlap="1" wp14:anchorId="4D8D86D7" wp14:editId="46C51783">
          <wp:simplePos x="0" y="0"/>
          <wp:positionH relativeFrom="column">
            <wp:posOffset>4864735</wp:posOffset>
          </wp:positionH>
          <wp:positionV relativeFrom="paragraph">
            <wp:posOffset>-396875</wp:posOffset>
          </wp:positionV>
          <wp:extent cx="1673225" cy="733425"/>
          <wp:effectExtent l="0" t="0" r="0" b="0"/>
          <wp:wrapNone/>
          <wp:docPr id="1184" name="Bilde 1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8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2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B4619" w14:textId="36456DF7" w:rsidR="00776AB4" w:rsidRDefault="00923C57">
    <w:pPr>
      <w:pStyle w:val="Topptekst"/>
      <w:rPr>
        <w:w w:val="150"/>
      </w:rPr>
    </w:pPr>
    <w:r>
      <w:rPr>
        <w:noProof/>
      </w:rPr>
      <w:drawing>
        <wp:anchor distT="0" distB="0" distL="114300" distR="114300" simplePos="0" relativeHeight="251662848" behindDoc="1" locked="0" layoutInCell="1" allowOverlap="1" wp14:anchorId="4D8D86D7" wp14:editId="73F9191D">
          <wp:simplePos x="0" y="0"/>
          <wp:positionH relativeFrom="column">
            <wp:posOffset>4864735</wp:posOffset>
          </wp:positionH>
          <wp:positionV relativeFrom="paragraph">
            <wp:posOffset>-396875</wp:posOffset>
          </wp:positionV>
          <wp:extent cx="1673225" cy="733425"/>
          <wp:effectExtent l="0" t="0" r="0" b="0"/>
          <wp:wrapNone/>
          <wp:docPr id="1185" name="Bilde 11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8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2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EF617" w14:textId="77777777" w:rsidR="00776AB4" w:rsidRPr="00E415D2" w:rsidRDefault="00776AB4" w:rsidP="00E415D2">
    <w:pPr>
      <w:pStyle w:val="Toppteks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55227" w14:textId="437121B4" w:rsidR="00776AB4" w:rsidRDefault="00776AB4">
    <w:pPr>
      <w:pStyle w:val="Topptekst"/>
      <w:rPr>
        <w:w w:val="15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30FAC" w14:textId="5BE529FB" w:rsidR="00776AB4" w:rsidRDefault="00923C57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4F8E6745" wp14:editId="6A47B484">
              <wp:simplePos x="0" y="0"/>
              <wp:positionH relativeFrom="column">
                <wp:posOffset>-506095</wp:posOffset>
              </wp:positionH>
              <wp:positionV relativeFrom="paragraph">
                <wp:posOffset>6048375</wp:posOffset>
              </wp:positionV>
              <wp:extent cx="342900" cy="3543300"/>
              <wp:effectExtent l="0" t="0" r="0" b="0"/>
              <wp:wrapNone/>
              <wp:docPr id="1" name="Text Box 1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3543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0A2902E" w14:textId="77777777" w:rsidR="00776AB4" w:rsidRPr="002710D3" w:rsidRDefault="00776AB4" w:rsidP="002710D3">
                          <w:pPr>
                            <w:rPr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FILENAME  \* FirstCap  \* MERGEFORMAT </w:instrTex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56D68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Dokument8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8E6745" id="_x0000_t202" coordsize="21600,21600" o:spt="202" path="m,l,21600r21600,l21600,xe">
              <v:stroke joinstyle="miter"/>
              <v:path gradientshapeok="t" o:connecttype="rect"/>
            </v:shapetype>
            <v:shape id="Text Box 1181" o:spid="_x0000_s1028" type="#_x0000_t202" style="position:absolute;margin-left:-39.85pt;margin-top:476.25pt;width:27pt;height:27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" filled="f" stroked="f">
              <v:textbox style="layout-flow:vertical;mso-layout-flow-alt:bottom-to-top">
                <w:txbxContent>
                  <w:p w14:paraId="70A2902E" w14:textId="77777777" w:rsidR="00776AB4" w:rsidRPr="002710D3" w:rsidRDefault="00776AB4" w:rsidP="002710D3">
                    <w:pPr>
                      <w:rPr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instrText xml:space="preserve"> FILENAME  \* FirstCap  \* MERGEFORMAT </w:instrTex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C56D68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t>Dokument8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11576" w14:textId="77777777" w:rsidR="00776AB4" w:rsidRDefault="00776AB4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9pt;height:9pt" o:bullet="t">
        <v:imagedata r:id="rId1" o:title="BD10268_"/>
      </v:shape>
    </w:pict>
  </w:numPicBullet>
  <w:abstractNum w:abstractNumId="0" w15:restartNumberingAfterBreak="0">
    <w:nsid w:val="06A343C0"/>
    <w:multiLevelType w:val="hybridMultilevel"/>
    <w:tmpl w:val="B6A6B15A"/>
    <w:lvl w:ilvl="0" w:tplc="4D9CDC9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00000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E0317"/>
    <w:multiLevelType w:val="hybridMultilevel"/>
    <w:tmpl w:val="76F40218"/>
    <w:lvl w:ilvl="0" w:tplc="4D9CDC9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00000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75F56"/>
    <w:multiLevelType w:val="multilevel"/>
    <w:tmpl w:val="6E8A3F30"/>
    <w:lvl w:ilvl="0">
      <w:start w:val="2"/>
      <w:numFmt w:val="decimal"/>
      <w:lvlText w:val="%1."/>
      <w:lvlJc w:val="left"/>
      <w:pPr>
        <w:tabs>
          <w:tab w:val="num" w:pos="454"/>
        </w:tabs>
        <w:ind w:left="454" w:hanging="454"/>
      </w:pPr>
      <w:rPr>
        <w:u w:val="none"/>
      </w:rPr>
    </w:lvl>
    <w:lvl w:ilvl="1">
      <w:start w:val="1"/>
      <w:numFmt w:val="decimal"/>
      <w:lvlText w:val="%1.%2."/>
      <w:lvlJc w:val="left"/>
      <w:pPr>
        <w:tabs>
          <w:tab w:val="num" w:pos="454"/>
        </w:tabs>
        <w:ind w:left="454" w:hanging="454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16851326"/>
    <w:multiLevelType w:val="hybridMultilevel"/>
    <w:tmpl w:val="7C52C90E"/>
    <w:lvl w:ilvl="0" w:tplc="4D9CDC9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00000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A579D"/>
    <w:multiLevelType w:val="singleLevel"/>
    <w:tmpl w:val="364EAF2C"/>
    <w:lvl w:ilvl="0">
      <w:start w:val="1"/>
      <w:numFmt w:val="decimal"/>
      <w:pStyle w:val="Overskrift1"/>
      <w:lvlText w:val="%1."/>
      <w:lvlJc w:val="left"/>
      <w:pPr>
        <w:tabs>
          <w:tab w:val="num" w:pos="709"/>
        </w:tabs>
        <w:ind w:left="709" w:hanging="709"/>
      </w:pPr>
    </w:lvl>
  </w:abstractNum>
  <w:abstractNum w:abstractNumId="5" w15:restartNumberingAfterBreak="0">
    <w:nsid w:val="2EDA13ED"/>
    <w:multiLevelType w:val="hybridMultilevel"/>
    <w:tmpl w:val="2A2C433C"/>
    <w:lvl w:ilvl="0" w:tplc="4D9CDC9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00000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F76647"/>
    <w:multiLevelType w:val="hybridMultilevel"/>
    <w:tmpl w:val="B2422C70"/>
    <w:lvl w:ilvl="0" w:tplc="4D9CDC9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00000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703E3B"/>
    <w:multiLevelType w:val="hybridMultilevel"/>
    <w:tmpl w:val="37D07D2A"/>
    <w:lvl w:ilvl="0" w:tplc="4D9CDC9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00000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1378E8"/>
    <w:multiLevelType w:val="hybridMultilevel"/>
    <w:tmpl w:val="56849416"/>
    <w:lvl w:ilvl="0" w:tplc="4D9CDC9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00000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DD65D1"/>
    <w:multiLevelType w:val="hybridMultilevel"/>
    <w:tmpl w:val="BC1ADE46"/>
    <w:lvl w:ilvl="0" w:tplc="4C9EA6DE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b w:val="0"/>
        <w:i w:val="0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E24FD3"/>
    <w:multiLevelType w:val="hybridMultilevel"/>
    <w:tmpl w:val="DFEA9A92"/>
    <w:lvl w:ilvl="0" w:tplc="70AC0C8A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Arial" w:hAnsi="Aria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2BE24CD"/>
    <w:multiLevelType w:val="multilevel"/>
    <w:tmpl w:val="2E2A7B0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u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4E0144AB"/>
    <w:multiLevelType w:val="hybridMultilevel"/>
    <w:tmpl w:val="34CA99F8"/>
    <w:lvl w:ilvl="0" w:tplc="4D9CDC9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00000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C038F1"/>
    <w:multiLevelType w:val="hybridMultilevel"/>
    <w:tmpl w:val="6AD61548"/>
    <w:lvl w:ilvl="0" w:tplc="4C9EA6DE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b w:val="0"/>
        <w:i w:val="0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8C15D8"/>
    <w:multiLevelType w:val="singleLevel"/>
    <w:tmpl w:val="1F14A00E"/>
    <w:lvl w:ilvl="0">
      <w:start w:val="1"/>
      <w:numFmt w:val="bullet"/>
      <w:pStyle w:val="INNH4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7E0443D6"/>
    <w:multiLevelType w:val="singleLevel"/>
    <w:tmpl w:val="7714D560"/>
    <w:lvl w:ilvl="0">
      <w:start w:val="1140"/>
      <w:numFmt w:val="bullet"/>
      <w:lvlText w:val="-"/>
      <w:lvlJc w:val="left"/>
      <w:pPr>
        <w:tabs>
          <w:tab w:val="num" w:pos="360"/>
        </w:tabs>
        <w:ind w:left="357" w:hanging="357"/>
      </w:pPr>
      <w:rPr>
        <w:rFonts w:hint="default"/>
      </w:rPr>
    </w:lvl>
  </w:abstractNum>
  <w:num w:numId="1" w16cid:durableId="308439700">
    <w:abstractNumId w:val="4"/>
  </w:num>
  <w:num w:numId="2" w16cid:durableId="2127920330">
    <w:abstractNumId w:val="14"/>
  </w:num>
  <w:num w:numId="3" w16cid:durableId="771165829">
    <w:abstractNumId w:val="11"/>
  </w:num>
  <w:num w:numId="4" w16cid:durableId="875436482">
    <w:abstractNumId w:val="15"/>
  </w:num>
  <w:num w:numId="5" w16cid:durableId="1409227511">
    <w:abstractNumId w:val="2"/>
  </w:num>
  <w:num w:numId="6" w16cid:durableId="632053396">
    <w:abstractNumId w:val="10"/>
  </w:num>
  <w:num w:numId="7" w16cid:durableId="563107334">
    <w:abstractNumId w:val="6"/>
  </w:num>
  <w:num w:numId="8" w16cid:durableId="1677533473">
    <w:abstractNumId w:val="0"/>
  </w:num>
  <w:num w:numId="9" w16cid:durableId="618686741">
    <w:abstractNumId w:val="13"/>
  </w:num>
  <w:num w:numId="10" w16cid:durableId="408425290">
    <w:abstractNumId w:val="1"/>
  </w:num>
  <w:num w:numId="11" w16cid:durableId="802234151">
    <w:abstractNumId w:val="3"/>
  </w:num>
  <w:num w:numId="12" w16cid:durableId="1523938243">
    <w:abstractNumId w:val="12"/>
  </w:num>
  <w:num w:numId="13" w16cid:durableId="1457796252">
    <w:abstractNumId w:val="7"/>
  </w:num>
  <w:num w:numId="14" w16cid:durableId="268007284">
    <w:abstractNumId w:val="9"/>
  </w:num>
  <w:num w:numId="15" w16cid:durableId="1986082409">
    <w:abstractNumId w:val="8"/>
  </w:num>
  <w:num w:numId="16" w16cid:durableId="331880623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 fillcolor="white">
      <v:fill color="white"/>
      <o:colormru v:ext="edit" colors="#93f,#f9f,#b4b4b4,#a3a3a3,#b2b2b2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D68"/>
    <w:rsid w:val="000005A1"/>
    <w:rsid w:val="000025E8"/>
    <w:rsid w:val="00004562"/>
    <w:rsid w:val="00011B53"/>
    <w:rsid w:val="00015036"/>
    <w:rsid w:val="00016B28"/>
    <w:rsid w:val="000245FB"/>
    <w:rsid w:val="000276EC"/>
    <w:rsid w:val="000329C5"/>
    <w:rsid w:val="000335C8"/>
    <w:rsid w:val="00033E55"/>
    <w:rsid w:val="0004166B"/>
    <w:rsid w:val="00057C84"/>
    <w:rsid w:val="00061FA7"/>
    <w:rsid w:val="0006418B"/>
    <w:rsid w:val="00064BF2"/>
    <w:rsid w:val="000729F2"/>
    <w:rsid w:val="00075DED"/>
    <w:rsid w:val="0008185B"/>
    <w:rsid w:val="000848AA"/>
    <w:rsid w:val="0009317A"/>
    <w:rsid w:val="000966E4"/>
    <w:rsid w:val="0009731E"/>
    <w:rsid w:val="00097AB1"/>
    <w:rsid w:val="000A420D"/>
    <w:rsid w:val="000B08C9"/>
    <w:rsid w:val="000C0313"/>
    <w:rsid w:val="000C1D26"/>
    <w:rsid w:val="000C71B4"/>
    <w:rsid w:val="000D2D4C"/>
    <w:rsid w:val="000D3E43"/>
    <w:rsid w:val="000D452E"/>
    <w:rsid w:val="000D7E9E"/>
    <w:rsid w:val="000E0E07"/>
    <w:rsid w:val="000F5900"/>
    <w:rsid w:val="00106119"/>
    <w:rsid w:val="00123420"/>
    <w:rsid w:val="00125940"/>
    <w:rsid w:val="00126A56"/>
    <w:rsid w:val="001302D8"/>
    <w:rsid w:val="00137F93"/>
    <w:rsid w:val="00140FBF"/>
    <w:rsid w:val="001421E9"/>
    <w:rsid w:val="001445D5"/>
    <w:rsid w:val="00147753"/>
    <w:rsid w:val="0015257E"/>
    <w:rsid w:val="001614BD"/>
    <w:rsid w:val="00164C80"/>
    <w:rsid w:val="00172B80"/>
    <w:rsid w:val="001760AE"/>
    <w:rsid w:val="0018490D"/>
    <w:rsid w:val="001877B3"/>
    <w:rsid w:val="001A1E91"/>
    <w:rsid w:val="001A47CF"/>
    <w:rsid w:val="001A6084"/>
    <w:rsid w:val="001B38E4"/>
    <w:rsid w:val="001D6CE5"/>
    <w:rsid w:val="001E0325"/>
    <w:rsid w:val="001E086C"/>
    <w:rsid w:val="001E0CD4"/>
    <w:rsid w:val="001E5CBE"/>
    <w:rsid w:val="001F2969"/>
    <w:rsid w:val="00214D33"/>
    <w:rsid w:val="00224A18"/>
    <w:rsid w:val="00233A7E"/>
    <w:rsid w:val="00237B05"/>
    <w:rsid w:val="00250FCF"/>
    <w:rsid w:val="00251EFF"/>
    <w:rsid w:val="00252E9A"/>
    <w:rsid w:val="00256AAB"/>
    <w:rsid w:val="00261C44"/>
    <w:rsid w:val="002656BD"/>
    <w:rsid w:val="002710D3"/>
    <w:rsid w:val="00276AAD"/>
    <w:rsid w:val="002841D0"/>
    <w:rsid w:val="00286DBB"/>
    <w:rsid w:val="00291879"/>
    <w:rsid w:val="00297D7D"/>
    <w:rsid w:val="002A5BDE"/>
    <w:rsid w:val="002B34FC"/>
    <w:rsid w:val="002B6A86"/>
    <w:rsid w:val="002C50D9"/>
    <w:rsid w:val="002D1676"/>
    <w:rsid w:val="002D488D"/>
    <w:rsid w:val="002D4D78"/>
    <w:rsid w:val="002D7EE3"/>
    <w:rsid w:val="002E176C"/>
    <w:rsid w:val="002E4023"/>
    <w:rsid w:val="002E6BDB"/>
    <w:rsid w:val="002F630E"/>
    <w:rsid w:val="00305AAC"/>
    <w:rsid w:val="00316272"/>
    <w:rsid w:val="00320B7C"/>
    <w:rsid w:val="00323706"/>
    <w:rsid w:val="0032521B"/>
    <w:rsid w:val="00331494"/>
    <w:rsid w:val="0033540A"/>
    <w:rsid w:val="00346DAE"/>
    <w:rsid w:val="00350B82"/>
    <w:rsid w:val="00354648"/>
    <w:rsid w:val="003632DF"/>
    <w:rsid w:val="00366A88"/>
    <w:rsid w:val="00371657"/>
    <w:rsid w:val="0037298B"/>
    <w:rsid w:val="0038123B"/>
    <w:rsid w:val="00382AD6"/>
    <w:rsid w:val="0038572B"/>
    <w:rsid w:val="00385CBB"/>
    <w:rsid w:val="00386B56"/>
    <w:rsid w:val="00386F8C"/>
    <w:rsid w:val="00387B19"/>
    <w:rsid w:val="00390F88"/>
    <w:rsid w:val="003929DE"/>
    <w:rsid w:val="00395634"/>
    <w:rsid w:val="003B60DD"/>
    <w:rsid w:val="003B6564"/>
    <w:rsid w:val="003B6FD9"/>
    <w:rsid w:val="003B7046"/>
    <w:rsid w:val="003C37A8"/>
    <w:rsid w:val="003C3932"/>
    <w:rsid w:val="003C3F79"/>
    <w:rsid w:val="003C42D5"/>
    <w:rsid w:val="003C6618"/>
    <w:rsid w:val="003D3870"/>
    <w:rsid w:val="003E650F"/>
    <w:rsid w:val="003F0F78"/>
    <w:rsid w:val="003F3230"/>
    <w:rsid w:val="003F6680"/>
    <w:rsid w:val="003F79EF"/>
    <w:rsid w:val="00423B43"/>
    <w:rsid w:val="004264E5"/>
    <w:rsid w:val="004273CB"/>
    <w:rsid w:val="00427C3B"/>
    <w:rsid w:val="00444D67"/>
    <w:rsid w:val="0045245E"/>
    <w:rsid w:val="00460C68"/>
    <w:rsid w:val="004616E3"/>
    <w:rsid w:val="00461D7B"/>
    <w:rsid w:val="00466C51"/>
    <w:rsid w:val="00467C77"/>
    <w:rsid w:val="00472C79"/>
    <w:rsid w:val="0047333E"/>
    <w:rsid w:val="00473533"/>
    <w:rsid w:val="00480634"/>
    <w:rsid w:val="00484F6F"/>
    <w:rsid w:val="00486626"/>
    <w:rsid w:val="00487995"/>
    <w:rsid w:val="00491837"/>
    <w:rsid w:val="00493B3E"/>
    <w:rsid w:val="004A7044"/>
    <w:rsid w:val="004B4DA8"/>
    <w:rsid w:val="004B61BD"/>
    <w:rsid w:val="004D52C8"/>
    <w:rsid w:val="004E0DE5"/>
    <w:rsid w:val="004E2692"/>
    <w:rsid w:val="004E4FEA"/>
    <w:rsid w:val="004E50E4"/>
    <w:rsid w:val="004E76A2"/>
    <w:rsid w:val="004F4BB6"/>
    <w:rsid w:val="004F6769"/>
    <w:rsid w:val="005003E4"/>
    <w:rsid w:val="0050433F"/>
    <w:rsid w:val="00510B00"/>
    <w:rsid w:val="00515573"/>
    <w:rsid w:val="00515CCA"/>
    <w:rsid w:val="00524241"/>
    <w:rsid w:val="00527E7D"/>
    <w:rsid w:val="00532603"/>
    <w:rsid w:val="00535873"/>
    <w:rsid w:val="0053796A"/>
    <w:rsid w:val="005445F9"/>
    <w:rsid w:val="00554638"/>
    <w:rsid w:val="0055556A"/>
    <w:rsid w:val="00560111"/>
    <w:rsid w:val="00562566"/>
    <w:rsid w:val="00566254"/>
    <w:rsid w:val="00570304"/>
    <w:rsid w:val="005746F6"/>
    <w:rsid w:val="00587904"/>
    <w:rsid w:val="00597683"/>
    <w:rsid w:val="005A459B"/>
    <w:rsid w:val="005C0716"/>
    <w:rsid w:val="005C09D4"/>
    <w:rsid w:val="005C35E3"/>
    <w:rsid w:val="005C3EF9"/>
    <w:rsid w:val="005C7AB8"/>
    <w:rsid w:val="005D71E9"/>
    <w:rsid w:val="005D79D0"/>
    <w:rsid w:val="005D7C6B"/>
    <w:rsid w:val="005E33B7"/>
    <w:rsid w:val="005E3A2A"/>
    <w:rsid w:val="005E422F"/>
    <w:rsid w:val="005E64C7"/>
    <w:rsid w:val="005F075D"/>
    <w:rsid w:val="005F4894"/>
    <w:rsid w:val="00603D0B"/>
    <w:rsid w:val="00605E38"/>
    <w:rsid w:val="006126C8"/>
    <w:rsid w:val="00612950"/>
    <w:rsid w:val="00614116"/>
    <w:rsid w:val="0061420E"/>
    <w:rsid w:val="00614733"/>
    <w:rsid w:val="00624FEE"/>
    <w:rsid w:val="0063795C"/>
    <w:rsid w:val="00637C7F"/>
    <w:rsid w:val="00641F1D"/>
    <w:rsid w:val="00646C3E"/>
    <w:rsid w:val="00650036"/>
    <w:rsid w:val="00653880"/>
    <w:rsid w:val="00653BAA"/>
    <w:rsid w:val="00660353"/>
    <w:rsid w:val="006617F9"/>
    <w:rsid w:val="00664148"/>
    <w:rsid w:val="00680EEF"/>
    <w:rsid w:val="00682266"/>
    <w:rsid w:val="00682286"/>
    <w:rsid w:val="00682AD0"/>
    <w:rsid w:val="00682C75"/>
    <w:rsid w:val="006840AF"/>
    <w:rsid w:val="0069763C"/>
    <w:rsid w:val="006A521E"/>
    <w:rsid w:val="006A5AB1"/>
    <w:rsid w:val="006B6362"/>
    <w:rsid w:val="006C1DAE"/>
    <w:rsid w:val="006C2884"/>
    <w:rsid w:val="006D6361"/>
    <w:rsid w:val="006F19F2"/>
    <w:rsid w:val="006F4C37"/>
    <w:rsid w:val="006F5191"/>
    <w:rsid w:val="006F7783"/>
    <w:rsid w:val="006F7D92"/>
    <w:rsid w:val="00701674"/>
    <w:rsid w:val="00704492"/>
    <w:rsid w:val="007060D3"/>
    <w:rsid w:val="00721BB2"/>
    <w:rsid w:val="0072421D"/>
    <w:rsid w:val="00732F95"/>
    <w:rsid w:val="00735A7C"/>
    <w:rsid w:val="007508F6"/>
    <w:rsid w:val="00751DC7"/>
    <w:rsid w:val="0075383D"/>
    <w:rsid w:val="007562CD"/>
    <w:rsid w:val="0075631C"/>
    <w:rsid w:val="007644D1"/>
    <w:rsid w:val="00765A7B"/>
    <w:rsid w:val="00767CC8"/>
    <w:rsid w:val="0077284A"/>
    <w:rsid w:val="007755C9"/>
    <w:rsid w:val="00776AB4"/>
    <w:rsid w:val="00777277"/>
    <w:rsid w:val="0078299F"/>
    <w:rsid w:val="007832A4"/>
    <w:rsid w:val="00783BD2"/>
    <w:rsid w:val="00786487"/>
    <w:rsid w:val="00790913"/>
    <w:rsid w:val="00796661"/>
    <w:rsid w:val="007A2D78"/>
    <w:rsid w:val="007A5B6C"/>
    <w:rsid w:val="007A669A"/>
    <w:rsid w:val="007B5DFB"/>
    <w:rsid w:val="007B6CFA"/>
    <w:rsid w:val="007C2048"/>
    <w:rsid w:val="007C5DE4"/>
    <w:rsid w:val="007D46E8"/>
    <w:rsid w:val="007D6222"/>
    <w:rsid w:val="007E2700"/>
    <w:rsid w:val="007E2AF9"/>
    <w:rsid w:val="007F2C0B"/>
    <w:rsid w:val="00800725"/>
    <w:rsid w:val="008013D1"/>
    <w:rsid w:val="0080144B"/>
    <w:rsid w:val="00805825"/>
    <w:rsid w:val="00820474"/>
    <w:rsid w:val="008210F6"/>
    <w:rsid w:val="00836670"/>
    <w:rsid w:val="008372F2"/>
    <w:rsid w:val="00844CAA"/>
    <w:rsid w:val="00847400"/>
    <w:rsid w:val="008730E5"/>
    <w:rsid w:val="00884344"/>
    <w:rsid w:val="00885EEC"/>
    <w:rsid w:val="008908E2"/>
    <w:rsid w:val="00896FB1"/>
    <w:rsid w:val="008A4701"/>
    <w:rsid w:val="008A6B31"/>
    <w:rsid w:val="008A77CA"/>
    <w:rsid w:val="008A78A9"/>
    <w:rsid w:val="008B4A8D"/>
    <w:rsid w:val="008B6546"/>
    <w:rsid w:val="008D04E9"/>
    <w:rsid w:val="008F0FAA"/>
    <w:rsid w:val="00901657"/>
    <w:rsid w:val="009059F9"/>
    <w:rsid w:val="00905E74"/>
    <w:rsid w:val="00907C98"/>
    <w:rsid w:val="0091538F"/>
    <w:rsid w:val="0091765D"/>
    <w:rsid w:val="00923C57"/>
    <w:rsid w:val="0092556F"/>
    <w:rsid w:val="00936682"/>
    <w:rsid w:val="00937170"/>
    <w:rsid w:val="009568CD"/>
    <w:rsid w:val="00963902"/>
    <w:rsid w:val="009641CB"/>
    <w:rsid w:val="00965D13"/>
    <w:rsid w:val="00971ADB"/>
    <w:rsid w:val="00977684"/>
    <w:rsid w:val="009859A7"/>
    <w:rsid w:val="00986629"/>
    <w:rsid w:val="0098729C"/>
    <w:rsid w:val="00992827"/>
    <w:rsid w:val="00995F7F"/>
    <w:rsid w:val="009A59D0"/>
    <w:rsid w:val="009B0692"/>
    <w:rsid w:val="009B4EB6"/>
    <w:rsid w:val="009B5D6B"/>
    <w:rsid w:val="009D1641"/>
    <w:rsid w:val="009D49B2"/>
    <w:rsid w:val="009E5A02"/>
    <w:rsid w:val="009E78D6"/>
    <w:rsid w:val="009F5E57"/>
    <w:rsid w:val="009F7965"/>
    <w:rsid w:val="00A02678"/>
    <w:rsid w:val="00A077B6"/>
    <w:rsid w:val="00A10C6D"/>
    <w:rsid w:val="00A11233"/>
    <w:rsid w:val="00A13F2C"/>
    <w:rsid w:val="00A32621"/>
    <w:rsid w:val="00A35293"/>
    <w:rsid w:val="00A35F6B"/>
    <w:rsid w:val="00A477E7"/>
    <w:rsid w:val="00A56B2A"/>
    <w:rsid w:val="00A57461"/>
    <w:rsid w:val="00A62DAD"/>
    <w:rsid w:val="00A7515A"/>
    <w:rsid w:val="00A75EAB"/>
    <w:rsid w:val="00A81E0E"/>
    <w:rsid w:val="00A84C4F"/>
    <w:rsid w:val="00A86600"/>
    <w:rsid w:val="00A9143E"/>
    <w:rsid w:val="00A9203B"/>
    <w:rsid w:val="00A930B9"/>
    <w:rsid w:val="00A958D2"/>
    <w:rsid w:val="00AA21BE"/>
    <w:rsid w:val="00AA2EA9"/>
    <w:rsid w:val="00AA448F"/>
    <w:rsid w:val="00AA6866"/>
    <w:rsid w:val="00AA72B0"/>
    <w:rsid w:val="00AB253F"/>
    <w:rsid w:val="00AB6D88"/>
    <w:rsid w:val="00AC0984"/>
    <w:rsid w:val="00AC4679"/>
    <w:rsid w:val="00AC5F23"/>
    <w:rsid w:val="00AD1EA9"/>
    <w:rsid w:val="00AD328C"/>
    <w:rsid w:val="00AE0A2B"/>
    <w:rsid w:val="00AF06EB"/>
    <w:rsid w:val="00B019C4"/>
    <w:rsid w:val="00B02B9F"/>
    <w:rsid w:val="00B053CB"/>
    <w:rsid w:val="00B069C1"/>
    <w:rsid w:val="00B12814"/>
    <w:rsid w:val="00B422C1"/>
    <w:rsid w:val="00B4407A"/>
    <w:rsid w:val="00B52C57"/>
    <w:rsid w:val="00B7043B"/>
    <w:rsid w:val="00B73A4B"/>
    <w:rsid w:val="00B76412"/>
    <w:rsid w:val="00B80927"/>
    <w:rsid w:val="00B828F9"/>
    <w:rsid w:val="00B85923"/>
    <w:rsid w:val="00B861C5"/>
    <w:rsid w:val="00B9642C"/>
    <w:rsid w:val="00BA58BE"/>
    <w:rsid w:val="00BB2FF2"/>
    <w:rsid w:val="00BB57A2"/>
    <w:rsid w:val="00BC168C"/>
    <w:rsid w:val="00BC55F2"/>
    <w:rsid w:val="00BC74CA"/>
    <w:rsid w:val="00BD0FA0"/>
    <w:rsid w:val="00BD104E"/>
    <w:rsid w:val="00BD6634"/>
    <w:rsid w:val="00BE20A5"/>
    <w:rsid w:val="00BE24AB"/>
    <w:rsid w:val="00BE390B"/>
    <w:rsid w:val="00BF2717"/>
    <w:rsid w:val="00BF505F"/>
    <w:rsid w:val="00C04633"/>
    <w:rsid w:val="00C05EDA"/>
    <w:rsid w:val="00C10E33"/>
    <w:rsid w:val="00C11671"/>
    <w:rsid w:val="00C211F8"/>
    <w:rsid w:val="00C2171F"/>
    <w:rsid w:val="00C27161"/>
    <w:rsid w:val="00C2745C"/>
    <w:rsid w:val="00C32A33"/>
    <w:rsid w:val="00C364BC"/>
    <w:rsid w:val="00C368F3"/>
    <w:rsid w:val="00C550AE"/>
    <w:rsid w:val="00C55641"/>
    <w:rsid w:val="00C56718"/>
    <w:rsid w:val="00C56D68"/>
    <w:rsid w:val="00C57D95"/>
    <w:rsid w:val="00C63809"/>
    <w:rsid w:val="00C65824"/>
    <w:rsid w:val="00C906FC"/>
    <w:rsid w:val="00CA31B5"/>
    <w:rsid w:val="00CB022D"/>
    <w:rsid w:val="00CC5970"/>
    <w:rsid w:val="00CD0794"/>
    <w:rsid w:val="00CD1B8F"/>
    <w:rsid w:val="00CD3757"/>
    <w:rsid w:val="00CD4032"/>
    <w:rsid w:val="00CD59BB"/>
    <w:rsid w:val="00CE64C3"/>
    <w:rsid w:val="00CF1442"/>
    <w:rsid w:val="00D0329D"/>
    <w:rsid w:val="00D0370B"/>
    <w:rsid w:val="00D0414E"/>
    <w:rsid w:val="00D04865"/>
    <w:rsid w:val="00D06091"/>
    <w:rsid w:val="00D1178F"/>
    <w:rsid w:val="00D12B04"/>
    <w:rsid w:val="00D1564D"/>
    <w:rsid w:val="00D1727E"/>
    <w:rsid w:val="00D24053"/>
    <w:rsid w:val="00D24281"/>
    <w:rsid w:val="00D37B66"/>
    <w:rsid w:val="00D422D9"/>
    <w:rsid w:val="00D42B42"/>
    <w:rsid w:val="00D447A5"/>
    <w:rsid w:val="00D51A6C"/>
    <w:rsid w:val="00D5409E"/>
    <w:rsid w:val="00D63D4F"/>
    <w:rsid w:val="00D6433C"/>
    <w:rsid w:val="00D644AF"/>
    <w:rsid w:val="00D81FFD"/>
    <w:rsid w:val="00D911ED"/>
    <w:rsid w:val="00D92031"/>
    <w:rsid w:val="00D92C10"/>
    <w:rsid w:val="00DA14A3"/>
    <w:rsid w:val="00DB4202"/>
    <w:rsid w:val="00DC67D4"/>
    <w:rsid w:val="00DC6E2E"/>
    <w:rsid w:val="00DD30F7"/>
    <w:rsid w:val="00DE0476"/>
    <w:rsid w:val="00DE193E"/>
    <w:rsid w:val="00DF57F3"/>
    <w:rsid w:val="00DF58BE"/>
    <w:rsid w:val="00DF7262"/>
    <w:rsid w:val="00E063CD"/>
    <w:rsid w:val="00E13035"/>
    <w:rsid w:val="00E1322C"/>
    <w:rsid w:val="00E168E6"/>
    <w:rsid w:val="00E16ECA"/>
    <w:rsid w:val="00E2150D"/>
    <w:rsid w:val="00E309E6"/>
    <w:rsid w:val="00E415D2"/>
    <w:rsid w:val="00E41B4B"/>
    <w:rsid w:val="00E4302D"/>
    <w:rsid w:val="00E44159"/>
    <w:rsid w:val="00E46DB4"/>
    <w:rsid w:val="00E5324B"/>
    <w:rsid w:val="00E61BF2"/>
    <w:rsid w:val="00E62E39"/>
    <w:rsid w:val="00E65535"/>
    <w:rsid w:val="00E8227B"/>
    <w:rsid w:val="00E82CBF"/>
    <w:rsid w:val="00E90339"/>
    <w:rsid w:val="00E920BF"/>
    <w:rsid w:val="00E93823"/>
    <w:rsid w:val="00E939EF"/>
    <w:rsid w:val="00E960E4"/>
    <w:rsid w:val="00EA11B1"/>
    <w:rsid w:val="00EA1964"/>
    <w:rsid w:val="00EA6593"/>
    <w:rsid w:val="00EB11C3"/>
    <w:rsid w:val="00EC1E97"/>
    <w:rsid w:val="00EE1B7F"/>
    <w:rsid w:val="00EE4206"/>
    <w:rsid w:val="00EE47BD"/>
    <w:rsid w:val="00EE5CA8"/>
    <w:rsid w:val="00F13C9D"/>
    <w:rsid w:val="00F16EE3"/>
    <w:rsid w:val="00F20362"/>
    <w:rsid w:val="00F2484C"/>
    <w:rsid w:val="00F25631"/>
    <w:rsid w:val="00F25F41"/>
    <w:rsid w:val="00F3107A"/>
    <w:rsid w:val="00F33373"/>
    <w:rsid w:val="00F63FD0"/>
    <w:rsid w:val="00F819F3"/>
    <w:rsid w:val="00F82674"/>
    <w:rsid w:val="00F866EB"/>
    <w:rsid w:val="00F878B2"/>
    <w:rsid w:val="00FA5ABC"/>
    <w:rsid w:val="00FB1DF7"/>
    <w:rsid w:val="00FB544E"/>
    <w:rsid w:val="00FB56A1"/>
    <w:rsid w:val="00FB628D"/>
    <w:rsid w:val="00FC1B92"/>
    <w:rsid w:val="00FC61C2"/>
    <w:rsid w:val="00FE4622"/>
    <w:rsid w:val="00FF2430"/>
    <w:rsid w:val="00FF4EBF"/>
    <w:rsid w:val="00FF544A"/>
    <w:rsid w:val="00FF587D"/>
    <w:rsid w:val="00FF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white">
      <v:fill color="white"/>
      <o:colormru v:ext="edit" colors="#93f,#f9f,#b4b4b4,#a3a3a3,#b2b2b2"/>
    </o:shapedefaults>
    <o:shapelayout v:ext="edit">
      <o:idmap v:ext="edit" data="2"/>
    </o:shapelayout>
  </w:shapeDefaults>
  <w:decimalSymbol w:val=","/>
  <w:listSeparator w:val=";"/>
  <w14:docId w14:val="599ABBD2"/>
  <w15:chartTrackingRefBased/>
  <w15:docId w15:val="{909D27D9-9B10-4064-AC4D-698F1C7E2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7400"/>
    <w:rPr>
      <w:rFonts w:ascii="Times New Roman" w:hAnsi="Times New Roman"/>
      <w:sz w:val="22"/>
    </w:rPr>
  </w:style>
  <w:style w:type="paragraph" w:styleId="Overskrift1">
    <w:name w:val="heading 1"/>
    <w:basedOn w:val="Normal"/>
    <w:next w:val="Brdtekst"/>
    <w:qFormat/>
    <w:pPr>
      <w:keepNext/>
      <w:numPr>
        <w:numId w:val="1"/>
      </w:numPr>
      <w:pBdr>
        <w:bottom w:val="double" w:sz="6" w:space="1" w:color="auto"/>
      </w:pBdr>
      <w:spacing w:before="600" w:after="240"/>
      <w:outlineLvl w:val="0"/>
    </w:pPr>
    <w:rPr>
      <w:rFonts w:ascii="Arial" w:hAnsi="Arial"/>
      <w:b/>
      <w:kern w:val="28"/>
      <w:sz w:val="40"/>
      <w:lang w:val="en-US"/>
    </w:rPr>
  </w:style>
  <w:style w:type="paragraph" w:styleId="Overskrift2">
    <w:name w:val="heading 2"/>
    <w:basedOn w:val="Normal"/>
    <w:next w:val="Brdtekst"/>
    <w:qFormat/>
    <w:pPr>
      <w:keepNext/>
      <w:pBdr>
        <w:bottom w:val="single" w:sz="6" w:space="1" w:color="auto"/>
      </w:pBdr>
      <w:spacing w:before="480" w:after="160"/>
      <w:ind w:left="851"/>
      <w:outlineLvl w:val="1"/>
    </w:pPr>
    <w:rPr>
      <w:rFonts w:ascii="Arial" w:hAnsi="Arial"/>
      <w:b/>
      <w:sz w:val="36"/>
    </w:rPr>
  </w:style>
  <w:style w:type="paragraph" w:styleId="Overskrift3">
    <w:name w:val="heading 3"/>
    <w:basedOn w:val="Normal"/>
    <w:next w:val="Brdtekst"/>
    <w:qFormat/>
    <w:pPr>
      <w:keepNext/>
      <w:spacing w:before="360" w:after="120"/>
      <w:ind w:left="1418"/>
      <w:outlineLvl w:val="2"/>
    </w:pPr>
    <w:rPr>
      <w:rFonts w:ascii="Arial" w:hAnsi="Arial"/>
      <w:b/>
      <w:sz w:val="32"/>
    </w:rPr>
  </w:style>
  <w:style w:type="paragraph" w:styleId="Overskrift4">
    <w:name w:val="heading 4"/>
    <w:basedOn w:val="Normal"/>
    <w:next w:val="Brdtekst"/>
    <w:qFormat/>
    <w:pPr>
      <w:keepNext/>
      <w:spacing w:before="240" w:after="60"/>
      <w:ind w:left="1701"/>
      <w:outlineLvl w:val="3"/>
    </w:pPr>
    <w:rPr>
      <w:rFonts w:ascii="Arial Halvfet" w:hAnsi="Arial Halvfet"/>
      <w:b/>
      <w:sz w:val="28"/>
    </w:rPr>
  </w:style>
  <w:style w:type="paragraph" w:styleId="Overskrift5">
    <w:name w:val="heading 5"/>
    <w:basedOn w:val="Normal"/>
    <w:next w:val="Brdtekst"/>
    <w:qFormat/>
    <w:pPr>
      <w:spacing w:before="240" w:after="60"/>
      <w:ind w:left="1985"/>
      <w:outlineLvl w:val="4"/>
    </w:pPr>
    <w:rPr>
      <w:rFonts w:ascii="Arial Halvfet" w:hAnsi="Arial Halvfet"/>
      <w:b/>
      <w:sz w:val="24"/>
    </w:rPr>
  </w:style>
  <w:style w:type="paragraph" w:styleId="Overskrift6">
    <w:name w:val="heading 6"/>
    <w:basedOn w:val="Normal"/>
    <w:next w:val="Vanliginnrykk"/>
    <w:qFormat/>
    <w:pPr>
      <w:ind w:left="708"/>
      <w:outlineLvl w:val="5"/>
    </w:pPr>
    <w:rPr>
      <w:sz w:val="20"/>
      <w:u w:val="single"/>
      <w:lang w:val="en-GB"/>
    </w:rPr>
  </w:style>
  <w:style w:type="paragraph" w:styleId="Overskrift7">
    <w:name w:val="heading 7"/>
    <w:basedOn w:val="Normal"/>
    <w:next w:val="Vanliginnrykk"/>
    <w:qFormat/>
    <w:pPr>
      <w:ind w:left="708"/>
      <w:outlineLvl w:val="6"/>
    </w:pPr>
    <w:rPr>
      <w:i/>
      <w:sz w:val="20"/>
      <w:lang w:val="en-GB"/>
    </w:rPr>
  </w:style>
  <w:style w:type="paragraph" w:styleId="Overskrift8">
    <w:name w:val="heading 8"/>
    <w:basedOn w:val="Normal"/>
    <w:next w:val="Vanliginnrykk"/>
    <w:qFormat/>
    <w:pPr>
      <w:ind w:left="708"/>
      <w:outlineLvl w:val="7"/>
    </w:pPr>
    <w:rPr>
      <w:i/>
      <w:sz w:val="20"/>
      <w:lang w:val="en-GB"/>
    </w:rPr>
  </w:style>
  <w:style w:type="paragraph" w:styleId="Overskrift9">
    <w:name w:val="heading 9"/>
    <w:basedOn w:val="Normal"/>
    <w:next w:val="Vanliginnrykk"/>
    <w:qFormat/>
    <w:pPr>
      <w:ind w:left="708"/>
      <w:outlineLvl w:val="8"/>
    </w:pPr>
    <w:rPr>
      <w:i/>
      <w:sz w:val="20"/>
      <w:lang w:val="en-GB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pPr>
      <w:spacing w:after="120"/>
      <w:ind w:left="1701"/>
    </w:pPr>
  </w:style>
  <w:style w:type="paragraph" w:customStyle="1" w:styleId="Viktignote">
    <w:name w:val="Viktig_note"/>
    <w:basedOn w:val="Brdtekst"/>
    <w:next w:val="Brdtekst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00"/>
      <w:ind w:hanging="1134"/>
    </w:pPr>
  </w:style>
  <w:style w:type="paragraph" w:customStyle="1" w:styleId="Keyseq">
    <w:name w:val="Key_seq"/>
    <w:basedOn w:val="Brdtekst"/>
    <w:next w:val="Brdtekst"/>
    <w:pPr>
      <w:tabs>
        <w:tab w:val="left" w:pos="1843"/>
        <w:tab w:val="left" w:pos="1985"/>
        <w:tab w:val="left" w:pos="2127"/>
        <w:tab w:val="left" w:pos="2268"/>
      </w:tabs>
    </w:pPr>
    <w:rPr>
      <w:i/>
    </w:rPr>
  </w:style>
  <w:style w:type="paragraph" w:styleId="INNH1">
    <w:name w:val="toc 1"/>
    <w:basedOn w:val="Normal"/>
    <w:next w:val="Normal"/>
    <w:semiHidden/>
    <w:pPr>
      <w:tabs>
        <w:tab w:val="right" w:pos="8789"/>
      </w:tabs>
      <w:spacing w:before="600" w:after="240"/>
    </w:pPr>
    <w:rPr>
      <w:rFonts w:ascii="Arial" w:hAnsi="Arial"/>
      <w:b/>
      <w:sz w:val="28"/>
      <w:u w:val="single"/>
    </w:rPr>
  </w:style>
  <w:style w:type="paragraph" w:styleId="INNH2">
    <w:name w:val="toc 2"/>
    <w:basedOn w:val="Normal"/>
    <w:next w:val="Normal"/>
    <w:semiHidden/>
    <w:pPr>
      <w:tabs>
        <w:tab w:val="right" w:leader="dot" w:pos="8787"/>
      </w:tabs>
      <w:ind w:left="567"/>
    </w:pPr>
    <w:rPr>
      <w:rFonts w:ascii="Arial Halvfet" w:hAnsi="Arial Halvfet"/>
      <w:b/>
      <w:sz w:val="28"/>
    </w:rPr>
  </w:style>
  <w:style w:type="paragraph" w:styleId="INNH3">
    <w:name w:val="toc 3"/>
    <w:basedOn w:val="Normal"/>
    <w:next w:val="Normal"/>
    <w:semiHidden/>
    <w:pPr>
      <w:tabs>
        <w:tab w:val="right" w:leader="dot" w:pos="8743"/>
      </w:tabs>
      <w:ind w:left="1134"/>
    </w:pPr>
    <w:rPr>
      <w:rFonts w:ascii="Arial" w:hAnsi="Arial"/>
      <w:sz w:val="24"/>
    </w:rPr>
  </w:style>
  <w:style w:type="paragraph" w:styleId="INNH4">
    <w:name w:val="toc 4"/>
    <w:basedOn w:val="Normal"/>
    <w:next w:val="Normal"/>
    <w:semiHidden/>
    <w:pPr>
      <w:numPr>
        <w:numId w:val="2"/>
      </w:numPr>
      <w:tabs>
        <w:tab w:val="left" w:pos="1985"/>
        <w:tab w:val="right" w:pos="8789"/>
      </w:tabs>
    </w:pPr>
    <w:rPr>
      <w:rFonts w:ascii="Arial" w:hAnsi="Arial"/>
    </w:rPr>
  </w:style>
  <w:style w:type="paragraph" w:customStyle="1" w:styleId="Toptxtkap">
    <w:name w:val="Toptxt_kap"/>
    <w:basedOn w:val="Topptekst"/>
    <w:pPr>
      <w:tabs>
        <w:tab w:val="clear" w:pos="4703"/>
        <w:tab w:val="clear" w:pos="9406"/>
        <w:tab w:val="center" w:pos="4536"/>
        <w:tab w:val="right" w:pos="9072"/>
      </w:tabs>
      <w:jc w:val="right"/>
    </w:pPr>
    <w:rPr>
      <w:rFonts w:ascii="Arial" w:hAnsi="Arial"/>
      <w:sz w:val="24"/>
    </w:rPr>
  </w:style>
  <w:style w:type="paragraph" w:styleId="Topptekst">
    <w:name w:val="header"/>
    <w:basedOn w:val="Normal"/>
    <w:pPr>
      <w:tabs>
        <w:tab w:val="center" w:pos="4703"/>
        <w:tab w:val="right" w:pos="9406"/>
      </w:tabs>
    </w:pPr>
  </w:style>
  <w:style w:type="paragraph" w:customStyle="1" w:styleId="Tabelltxt">
    <w:name w:val="Tabell txt"/>
    <w:basedOn w:val="Brdtekst"/>
    <w:pPr>
      <w:spacing w:before="120"/>
      <w:ind w:left="0"/>
    </w:pPr>
  </w:style>
  <w:style w:type="paragraph" w:styleId="Bildetekst">
    <w:name w:val="caption"/>
    <w:basedOn w:val="Normal"/>
    <w:next w:val="Normal"/>
    <w:qFormat/>
    <w:pPr>
      <w:spacing w:before="120" w:after="120"/>
    </w:pPr>
    <w:rPr>
      <w:sz w:val="20"/>
    </w:rPr>
  </w:style>
  <w:style w:type="paragraph" w:customStyle="1" w:styleId="Brdtpkt">
    <w:name w:val="Brødt_pkt"/>
    <w:basedOn w:val="Brdtekst"/>
    <w:pPr>
      <w:spacing w:after="60"/>
      <w:ind w:left="2269" w:hanging="284"/>
    </w:pPr>
    <w:rPr>
      <w:sz w:val="20"/>
    </w:rPr>
  </w:style>
  <w:style w:type="paragraph" w:customStyle="1" w:styleId="Brdtpkt2">
    <w:name w:val="Brødt_pkt2"/>
    <w:basedOn w:val="Brdtpkt"/>
    <w:pPr>
      <w:spacing w:line="200" w:lineRule="exact"/>
      <w:ind w:left="2836"/>
    </w:pPr>
  </w:style>
  <w:style w:type="paragraph" w:customStyle="1" w:styleId="Innhn1">
    <w:name w:val="Innh_n1"/>
    <w:basedOn w:val="INNH1"/>
    <w:pPr>
      <w:tabs>
        <w:tab w:val="clear" w:pos="8789"/>
        <w:tab w:val="right" w:pos="8787"/>
      </w:tabs>
      <w:spacing w:before="480"/>
    </w:pPr>
    <w:rPr>
      <w:caps/>
      <w:sz w:val="32"/>
    </w:rPr>
  </w:style>
  <w:style w:type="paragraph" w:customStyle="1" w:styleId="Innhn2">
    <w:name w:val="Innh_n2"/>
    <w:basedOn w:val="INNH2"/>
    <w:pPr>
      <w:ind w:left="482" w:hanging="284"/>
    </w:pPr>
    <w:rPr>
      <w:smallCaps/>
    </w:rPr>
  </w:style>
  <w:style w:type="paragraph" w:customStyle="1" w:styleId="Innhn3">
    <w:name w:val="Innh_n3"/>
    <w:basedOn w:val="INNH3"/>
    <w:pPr>
      <w:tabs>
        <w:tab w:val="right" w:pos="8787"/>
      </w:tabs>
      <w:ind w:left="1418" w:hanging="567"/>
    </w:pPr>
    <w:rPr>
      <w:smallCaps/>
    </w:rPr>
  </w:style>
  <w:style w:type="paragraph" w:customStyle="1" w:styleId="Innhn4">
    <w:name w:val="Innh_n4"/>
    <w:basedOn w:val="INNH4"/>
    <w:pPr>
      <w:tabs>
        <w:tab w:val="right" w:pos="9122"/>
      </w:tabs>
      <w:ind w:left="658" w:firstLine="0"/>
    </w:pPr>
    <w:rPr>
      <w:rFonts w:ascii="Times New Roman" w:hAnsi="Times New Roman"/>
      <w:i/>
    </w:rPr>
  </w:style>
  <w:style w:type="paragraph" w:styleId="Liste">
    <w:name w:val="List"/>
    <w:basedOn w:val="Normal"/>
    <w:pPr>
      <w:ind w:left="283" w:hanging="283"/>
    </w:pPr>
    <w:rPr>
      <w:sz w:val="20"/>
    </w:rPr>
  </w:style>
  <w:style w:type="paragraph" w:customStyle="1" w:styleId="PressKeypkt">
    <w:name w:val="PressKey pkt."/>
    <w:basedOn w:val="Brdtekst"/>
    <w:pPr>
      <w:ind w:left="1559" w:hanging="567"/>
    </w:pPr>
  </w:style>
  <w:style w:type="paragraph" w:customStyle="1" w:styleId="Felttitler">
    <w:name w:val="Felt titler"/>
    <w:basedOn w:val="Brdtekst"/>
    <w:pPr>
      <w:spacing w:after="0"/>
      <w:ind w:left="0"/>
    </w:pPr>
    <w:rPr>
      <w:rFonts w:ascii="Arial Narrow" w:hAnsi="Arial Narrow"/>
      <w:sz w:val="16"/>
    </w:rPr>
  </w:style>
  <w:style w:type="paragraph" w:styleId="INNH5">
    <w:name w:val="toc 5"/>
    <w:basedOn w:val="Normal"/>
    <w:next w:val="Normal"/>
    <w:autoRedefine/>
    <w:semiHidden/>
    <w:pPr>
      <w:tabs>
        <w:tab w:val="right" w:leader="dot" w:pos="8789"/>
      </w:tabs>
      <w:ind w:left="2268"/>
    </w:pPr>
    <w:rPr>
      <w:rFonts w:ascii="Arial" w:hAnsi="Arial"/>
      <w:sz w:val="20"/>
    </w:rPr>
  </w:style>
  <w:style w:type="paragraph" w:styleId="Bunntekst">
    <w:name w:val="footer"/>
    <w:basedOn w:val="Normal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</w:style>
  <w:style w:type="paragraph" w:styleId="Brdtekst2">
    <w:name w:val="Body Text 2"/>
    <w:basedOn w:val="Normal"/>
    <w:pPr>
      <w:spacing w:before="480"/>
    </w:pPr>
    <w:rPr>
      <w:sz w:val="56"/>
    </w:rPr>
  </w:style>
  <w:style w:type="paragraph" w:styleId="Vanliginnrykk">
    <w:name w:val="Normal Indent"/>
    <w:basedOn w:val="Normal"/>
    <w:next w:val="Normal"/>
    <w:pPr>
      <w:ind w:left="567"/>
    </w:pPr>
    <w:rPr>
      <w:rFonts w:ascii="Arial" w:hAnsi="Arial"/>
      <w:sz w:val="20"/>
      <w:lang w:val="en-GB"/>
    </w:rPr>
  </w:style>
  <w:style w:type="character" w:styleId="Merknadsreferanse">
    <w:name w:val="annotation reference"/>
    <w:semiHidden/>
    <w:rPr>
      <w:sz w:val="16"/>
    </w:rPr>
  </w:style>
  <w:style w:type="paragraph" w:styleId="Merknadstekst">
    <w:name w:val="annotation text"/>
    <w:basedOn w:val="Normal"/>
    <w:semiHidden/>
    <w:rPr>
      <w:rFonts w:ascii="Arial" w:hAnsi="Arial"/>
      <w:sz w:val="20"/>
      <w:lang w:val="en-GB"/>
    </w:rPr>
  </w:style>
  <w:style w:type="paragraph" w:styleId="INNH8">
    <w:name w:val="toc 8"/>
    <w:basedOn w:val="Normal"/>
    <w:next w:val="Normal"/>
    <w:autoRedefine/>
    <w:semiHidden/>
    <w:pPr>
      <w:tabs>
        <w:tab w:val="left" w:leader="dot" w:pos="8646"/>
        <w:tab w:val="right" w:pos="9072"/>
      </w:tabs>
      <w:ind w:left="4961" w:right="850"/>
    </w:pPr>
    <w:rPr>
      <w:rFonts w:ascii="Arial" w:hAnsi="Arial"/>
      <w:sz w:val="20"/>
      <w:lang w:val="en-GB"/>
    </w:rPr>
  </w:style>
  <w:style w:type="paragraph" w:styleId="INNH7">
    <w:name w:val="toc 7"/>
    <w:basedOn w:val="Normal"/>
    <w:next w:val="Normal"/>
    <w:autoRedefine/>
    <w:semiHidden/>
    <w:pPr>
      <w:tabs>
        <w:tab w:val="left" w:leader="dot" w:pos="8646"/>
        <w:tab w:val="right" w:pos="9072"/>
      </w:tabs>
      <w:ind w:left="4253" w:right="850"/>
    </w:pPr>
    <w:rPr>
      <w:rFonts w:ascii="Arial" w:hAnsi="Arial"/>
      <w:sz w:val="20"/>
      <w:lang w:val="en-GB"/>
    </w:rPr>
  </w:style>
  <w:style w:type="paragraph" w:styleId="INNH6">
    <w:name w:val="toc 6"/>
    <w:basedOn w:val="Normal"/>
    <w:next w:val="Normal"/>
    <w:autoRedefine/>
    <w:semiHidden/>
    <w:pPr>
      <w:tabs>
        <w:tab w:val="left" w:leader="dot" w:pos="8646"/>
        <w:tab w:val="right" w:pos="9072"/>
      </w:tabs>
      <w:ind w:left="3544" w:right="850"/>
    </w:pPr>
    <w:rPr>
      <w:rFonts w:ascii="Arial" w:hAnsi="Arial"/>
      <w:sz w:val="20"/>
      <w:lang w:val="en-GB"/>
    </w:rPr>
  </w:style>
  <w:style w:type="paragraph" w:styleId="Indeks7">
    <w:name w:val="index 7"/>
    <w:basedOn w:val="Normal"/>
    <w:next w:val="Normal"/>
    <w:autoRedefine/>
    <w:semiHidden/>
    <w:pPr>
      <w:ind w:left="1698"/>
    </w:pPr>
    <w:rPr>
      <w:rFonts w:ascii="Arial" w:hAnsi="Arial"/>
      <w:sz w:val="20"/>
      <w:lang w:val="en-GB"/>
    </w:rPr>
  </w:style>
  <w:style w:type="paragraph" w:styleId="Indeks6">
    <w:name w:val="index 6"/>
    <w:basedOn w:val="Normal"/>
    <w:next w:val="Normal"/>
    <w:autoRedefine/>
    <w:semiHidden/>
    <w:pPr>
      <w:ind w:left="1415"/>
    </w:pPr>
    <w:rPr>
      <w:rFonts w:ascii="Arial" w:hAnsi="Arial"/>
      <w:sz w:val="20"/>
      <w:lang w:val="en-GB"/>
    </w:rPr>
  </w:style>
  <w:style w:type="paragraph" w:styleId="Indeks5">
    <w:name w:val="index 5"/>
    <w:basedOn w:val="Normal"/>
    <w:next w:val="Normal"/>
    <w:autoRedefine/>
    <w:semiHidden/>
    <w:pPr>
      <w:ind w:left="1132"/>
    </w:pPr>
    <w:rPr>
      <w:rFonts w:ascii="Arial" w:hAnsi="Arial"/>
      <w:sz w:val="20"/>
      <w:lang w:val="en-GB"/>
    </w:rPr>
  </w:style>
  <w:style w:type="paragraph" w:styleId="Indeks4">
    <w:name w:val="index 4"/>
    <w:basedOn w:val="Normal"/>
    <w:next w:val="Normal"/>
    <w:autoRedefine/>
    <w:semiHidden/>
    <w:pPr>
      <w:ind w:left="849"/>
    </w:pPr>
    <w:rPr>
      <w:rFonts w:ascii="Arial" w:hAnsi="Arial"/>
      <w:sz w:val="20"/>
      <w:lang w:val="en-GB"/>
    </w:rPr>
  </w:style>
  <w:style w:type="paragraph" w:styleId="Indeks3">
    <w:name w:val="index 3"/>
    <w:basedOn w:val="Normal"/>
    <w:next w:val="Normal"/>
    <w:autoRedefine/>
    <w:semiHidden/>
    <w:pPr>
      <w:ind w:left="566"/>
    </w:pPr>
    <w:rPr>
      <w:rFonts w:ascii="Arial" w:hAnsi="Arial"/>
      <w:sz w:val="20"/>
      <w:lang w:val="en-GB"/>
    </w:rPr>
  </w:style>
  <w:style w:type="paragraph" w:styleId="Indeks2">
    <w:name w:val="index 2"/>
    <w:basedOn w:val="Normal"/>
    <w:next w:val="Normal"/>
    <w:autoRedefine/>
    <w:semiHidden/>
    <w:pPr>
      <w:ind w:left="283"/>
    </w:pPr>
    <w:rPr>
      <w:rFonts w:ascii="Arial" w:hAnsi="Arial"/>
      <w:sz w:val="20"/>
      <w:lang w:val="en-GB"/>
    </w:rPr>
  </w:style>
  <w:style w:type="paragraph" w:styleId="Indeks1">
    <w:name w:val="index 1"/>
    <w:basedOn w:val="Normal"/>
    <w:next w:val="Normal"/>
    <w:autoRedefine/>
    <w:semiHidden/>
    <w:rPr>
      <w:rFonts w:ascii="Arial" w:hAnsi="Arial"/>
      <w:sz w:val="20"/>
      <w:lang w:val="en-GB"/>
    </w:rPr>
  </w:style>
  <w:style w:type="character" w:styleId="Linjenummer">
    <w:name w:val="line number"/>
    <w:basedOn w:val="Standardskriftforavsnitt"/>
  </w:style>
  <w:style w:type="paragraph" w:styleId="Stikkordregisteroverskrift">
    <w:name w:val="index heading"/>
    <w:basedOn w:val="Normal"/>
    <w:next w:val="Indeks1"/>
    <w:semiHidden/>
    <w:rPr>
      <w:rFonts w:ascii="Arial" w:hAnsi="Arial"/>
      <w:sz w:val="20"/>
      <w:lang w:val="en-GB"/>
    </w:rPr>
  </w:style>
  <w:style w:type="character" w:styleId="Fotnotereferanse">
    <w:name w:val="footnote reference"/>
    <w:semiHidden/>
    <w:rPr>
      <w:position w:val="6"/>
      <w:sz w:val="16"/>
    </w:rPr>
  </w:style>
  <w:style w:type="paragraph" w:styleId="Fotnotetekst">
    <w:name w:val="footnote text"/>
    <w:basedOn w:val="Normal"/>
    <w:semiHidden/>
    <w:rPr>
      <w:rFonts w:ascii="Arial" w:hAnsi="Arial"/>
      <w:sz w:val="20"/>
      <w:lang w:val="en-GB"/>
    </w:rPr>
  </w:style>
  <w:style w:type="paragraph" w:customStyle="1" w:styleId="Einrck">
    <w:name w:val="Einrück"/>
    <w:basedOn w:val="Normal"/>
    <w:pPr>
      <w:spacing w:before="120"/>
      <w:ind w:left="426" w:hanging="426"/>
    </w:pPr>
    <w:rPr>
      <w:rFonts w:ascii="Arial" w:hAnsi="Arial"/>
      <w:sz w:val="24"/>
      <w:lang w:val="en-GB"/>
    </w:rPr>
  </w:style>
  <w:style w:type="paragraph" w:customStyle="1" w:styleId="Aufzhlung">
    <w:name w:val="Aufzählung"/>
    <w:basedOn w:val="Normal"/>
    <w:pPr>
      <w:ind w:left="426" w:hanging="426"/>
    </w:pPr>
    <w:rPr>
      <w:rFonts w:ascii="Arial" w:hAnsi="Arial"/>
      <w:sz w:val="24"/>
      <w:lang w:val="en-GB"/>
    </w:rPr>
  </w:style>
  <w:style w:type="paragraph" w:customStyle="1" w:styleId="g">
    <w:name w:val="g"/>
    <w:basedOn w:val="Vanliginnrykk"/>
  </w:style>
  <w:style w:type="paragraph" w:styleId="Brdtekstinnrykk">
    <w:name w:val="Body Text Indent"/>
    <w:basedOn w:val="Normal"/>
    <w:pPr>
      <w:ind w:left="1413" w:hanging="705"/>
    </w:pPr>
  </w:style>
  <w:style w:type="paragraph" w:customStyle="1" w:styleId="Undertittel1">
    <w:name w:val="Undertittel 1"/>
    <w:basedOn w:val="Normal"/>
    <w:rPr>
      <w:b/>
      <w:sz w:val="24"/>
    </w:rPr>
  </w:style>
  <w:style w:type="paragraph" w:styleId="Brdtekstinnrykk2">
    <w:name w:val="Body Text Indent 2"/>
    <w:basedOn w:val="Normal"/>
    <w:pPr>
      <w:ind w:left="705" w:hanging="705"/>
    </w:pPr>
  </w:style>
  <w:style w:type="paragraph" w:styleId="Brdtekstinnrykk3">
    <w:name w:val="Body Text Indent 3"/>
    <w:basedOn w:val="Normal"/>
    <w:pPr>
      <w:ind w:left="783" w:hanging="357"/>
    </w:pPr>
    <w:rPr>
      <w:u w:val="single"/>
    </w:rPr>
  </w:style>
  <w:style w:type="paragraph" w:styleId="Brdtekst3">
    <w:name w:val="Body Text 3"/>
    <w:basedOn w:val="Normal"/>
    <w:rPr>
      <w:sz w:val="24"/>
    </w:rPr>
  </w:style>
  <w:style w:type="paragraph" w:styleId="Dokumentkart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wgTxt6">
    <w:name w:val="DwgTxt6"/>
    <w:basedOn w:val="Normal"/>
    <w:pPr>
      <w:spacing w:line="120" w:lineRule="exact"/>
      <w:jc w:val="center"/>
    </w:pPr>
    <w:rPr>
      <w:rFonts w:ascii="Arial" w:hAnsi="Arial"/>
      <w:sz w:val="12"/>
    </w:rPr>
  </w:style>
  <w:style w:type="paragraph" w:customStyle="1" w:styleId="DwgTxt">
    <w:name w:val="DwgTxt"/>
    <w:basedOn w:val="Normal"/>
    <w:pPr>
      <w:spacing w:line="180" w:lineRule="exact"/>
      <w:jc w:val="center"/>
    </w:pPr>
    <w:rPr>
      <w:rFonts w:ascii="Arial" w:hAnsi="Arial"/>
      <w:sz w:val="18"/>
      <w:lang w:val="en-GB"/>
    </w:rPr>
  </w:style>
  <w:style w:type="paragraph" w:customStyle="1" w:styleId="CallOuts">
    <w:name w:val="CallOuts"/>
    <w:basedOn w:val="Normal"/>
    <w:pPr>
      <w:widowControl w:val="0"/>
      <w:spacing w:line="160" w:lineRule="exact"/>
    </w:pPr>
    <w:rPr>
      <w:rFonts w:ascii="Arial" w:hAnsi="Arial"/>
      <w:color w:val="0000FF"/>
      <w:sz w:val="16"/>
    </w:rPr>
  </w:style>
  <w:style w:type="character" w:styleId="Hyperkobling">
    <w:name w:val="Hyperlink"/>
    <w:rPr>
      <w:color w:val="0000FF"/>
      <w:u w:val="single"/>
    </w:rPr>
  </w:style>
  <w:style w:type="paragraph" w:customStyle="1" w:styleId="Brdtxt2">
    <w:name w:val="Brødtxt2"/>
    <w:basedOn w:val="Normal"/>
    <w:rPr>
      <w:sz w:val="24"/>
    </w:rPr>
  </w:style>
  <w:style w:type="paragraph" w:styleId="Hilsen">
    <w:name w:val="Closing"/>
    <w:basedOn w:val="Normal"/>
    <w:pPr>
      <w:spacing w:line="220" w:lineRule="atLeast"/>
      <w:ind w:left="840" w:right="-360"/>
    </w:pPr>
    <w:rPr>
      <w:sz w:val="20"/>
    </w:rPr>
  </w:style>
  <w:style w:type="character" w:styleId="Fulgthyperkobling">
    <w:name w:val="FollowedHyperlink"/>
    <w:rPr>
      <w:color w:val="800080"/>
      <w:u w:val="single"/>
    </w:rPr>
  </w:style>
  <w:style w:type="table" w:styleId="Tabellrutenett">
    <w:name w:val="Table Grid"/>
    <w:basedOn w:val="Vanligtabell"/>
    <w:rsid w:val="00C55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FFaddr8">
    <w:name w:val="NFFaddr_8"/>
    <w:basedOn w:val="Normal"/>
    <w:rsid w:val="00805825"/>
    <w:pPr>
      <w:tabs>
        <w:tab w:val="left" w:pos="709"/>
      </w:tabs>
    </w:pPr>
    <w:rPr>
      <w:rFonts w:ascii="Helvetica" w:hAnsi="Helvetica"/>
      <w:sz w:val="16"/>
      <w:lang w:val="en-GB"/>
    </w:rPr>
  </w:style>
  <w:style w:type="paragraph" w:styleId="Listeavsnitt">
    <w:name w:val="List Paragraph"/>
    <w:basedOn w:val="Normal"/>
    <w:uiPriority w:val="34"/>
    <w:qFormat/>
    <w:rsid w:val="000E0E07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6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header" Target="header8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7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6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5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Nortek%20Security%20&amp;%20Technology\DOK%20-%20Dokumentsenter%20-%20General\01_Brannvarsling\Vedlikeholdsmanual%20brann\Original\Loggbok-vedlikeholdsjournal_%20brannalarm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497ab80-770e-4c2a-9a8e-e26f1e10de55">
      <Terms xmlns="http://schemas.microsoft.com/office/infopath/2007/PartnerControls"/>
    </lcf76f155ced4ddcb4097134ff3c332f>
    <TaxCatchAll xmlns="4bb78a73-cfb8-4121-b7b0-7732cad117d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C6F31EAC128B4DB5C467B04D61D136" ma:contentTypeVersion="15" ma:contentTypeDescription="Opprett et nytt dokument." ma:contentTypeScope="" ma:versionID="5539d04d024f3c4179696b555c59a294">
  <xsd:schema xmlns:xsd="http://www.w3.org/2001/XMLSchema" xmlns:xs="http://www.w3.org/2001/XMLSchema" xmlns:p="http://schemas.microsoft.com/office/2006/metadata/properties" xmlns:ns2="9497ab80-770e-4c2a-9a8e-e26f1e10de55" xmlns:ns3="4bb78a73-cfb8-4121-b7b0-7732cad117df" targetNamespace="http://schemas.microsoft.com/office/2006/metadata/properties" ma:root="true" ma:fieldsID="345a14ac5e8fa0dd7fbbb57471a9c252" ns2:_="" ns3:_="">
    <xsd:import namespace="9497ab80-770e-4c2a-9a8e-e26f1e10de55"/>
    <xsd:import namespace="4bb78a73-cfb8-4121-b7b0-7732cad117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97ab80-770e-4c2a-9a8e-e26f1e10de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emerkelapper" ma:readOnly="false" ma:fieldId="{5cf76f15-5ced-4ddc-b409-7134ff3c332f}" ma:taxonomyMulti="true" ma:sspId="4ca816d4-7601-4608-91e3-084e423934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b78a73-cfb8-4121-b7b0-7732cad117d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7c01bb7-8cc9-4a55-9688-5f4653d614b2}" ma:internalName="TaxCatchAll" ma:showField="CatchAllData" ma:web="4bb78a73-cfb8-4121-b7b0-7732cad117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DAC7F-4828-4E2A-A7A7-516A1652086F}">
  <ds:schemaRefs>
    <ds:schemaRef ds:uri="http://schemas.microsoft.com/office/2006/metadata/properties"/>
    <ds:schemaRef ds:uri="http://schemas.microsoft.com/office/infopath/2007/PartnerControls"/>
    <ds:schemaRef ds:uri="9497ab80-770e-4c2a-9a8e-e26f1e10de55"/>
    <ds:schemaRef ds:uri="4bb78a73-cfb8-4121-b7b0-7732cad117df"/>
  </ds:schemaRefs>
</ds:datastoreItem>
</file>

<file path=customXml/itemProps2.xml><?xml version="1.0" encoding="utf-8"?>
<ds:datastoreItem xmlns:ds="http://schemas.openxmlformats.org/officeDocument/2006/customXml" ds:itemID="{BB306B37-BEC0-4817-A37A-4584D4600E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341273-3668-4F92-9731-D6BCFD7D00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97ab80-770e-4c2a-9a8e-e26f1e10de55"/>
    <ds:schemaRef ds:uri="4bb78a73-cfb8-4121-b7b0-7732cad117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10873D-B91F-4353-8FA1-BA03805E6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Loggbok-vedlikeholdsjournal_ brannalarm.dot</Template>
  <TotalTime>1</TotalTime>
  <Pages>14</Pages>
  <Words>1724</Words>
  <Characters>12358</Characters>
  <Application>Microsoft Office Word</Application>
  <DocSecurity>0</DocSecurity>
  <Lines>102</Lines>
  <Paragraphs>28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Eltek Fire &amp; Safety AS</Company>
  <LinksUpToDate>false</LinksUpToDate>
  <CharactersWithSpaces>14054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Montørhåndbok IQ8 -BSX80 aug2005_353533.032.doc</dc:subject>
  <dc:creator>Christopher</dc:creator>
  <cp:keywords/>
  <cp:lastModifiedBy>Christopher Teigstad</cp:lastModifiedBy>
  <cp:revision>3</cp:revision>
  <cp:lastPrinted>2012-02-08T12:19:00Z</cp:lastPrinted>
  <dcterms:created xsi:type="dcterms:W3CDTF">2024-03-04T18:29:00Z</dcterms:created>
  <dcterms:modified xsi:type="dcterms:W3CDTF">2024-03-04T18:29:00Z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0x01010082C6F31EAC128B4DB5C467B04D61D136</vt:lpwstr>
  </property>
  <property fmtid="{D5CDD505-2E9C-101B-9397-08002B2CF9AE}" pid="3" name="MediaServiceImageTags">
    <vt:lpwstr/>
  </property>
</Properties>
</file>